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0D917" w14:textId="77777777" w:rsidR="00130D7E" w:rsidRDefault="00130D7E" w:rsidP="00962CF4">
      <w:pPr>
        <w:ind w:left="284" w:hanging="284"/>
        <w:rPr>
          <w:b/>
        </w:rPr>
      </w:pPr>
      <w:bookmarkStart w:id="0" w:name="_Hlk106917932"/>
    </w:p>
    <w:p w14:paraId="71F3EF59" w14:textId="59385A66" w:rsidR="00962CF4" w:rsidRPr="00962CF4" w:rsidRDefault="00E70DB3" w:rsidP="00962CF4">
      <w:pPr>
        <w:ind w:left="284" w:hanging="284"/>
        <w:rPr>
          <w:sz w:val="23"/>
          <w:szCs w:val="23"/>
        </w:rPr>
      </w:pPr>
      <w:r>
        <w:rPr>
          <w:b/>
        </w:rPr>
        <w:t xml:space="preserve">4 - </w:t>
      </w:r>
      <w:r w:rsidR="00423E4C" w:rsidRPr="00962CF4">
        <w:rPr>
          <w:sz w:val="23"/>
          <w:szCs w:val="23"/>
        </w:rPr>
        <w:t xml:space="preserve">Seigneur Jésus, tu nous as dit : « Je vous laisse un </w:t>
      </w:r>
      <w:proofErr w:type="gramStart"/>
      <w:r w:rsidR="00423E4C" w:rsidRPr="00962CF4">
        <w:rPr>
          <w:sz w:val="23"/>
          <w:szCs w:val="23"/>
        </w:rPr>
        <w:t xml:space="preserve">commandement </w:t>
      </w:r>
      <w:r w:rsidR="00962CF4" w:rsidRPr="00962CF4">
        <w:rPr>
          <w:sz w:val="23"/>
          <w:szCs w:val="23"/>
        </w:rPr>
        <w:t xml:space="preserve"> </w:t>
      </w:r>
      <w:r w:rsidR="00423E4C" w:rsidRPr="00962CF4">
        <w:rPr>
          <w:sz w:val="23"/>
          <w:szCs w:val="23"/>
        </w:rPr>
        <w:t>nouveau</w:t>
      </w:r>
      <w:proofErr w:type="gramEnd"/>
      <w:r w:rsidR="00423E4C" w:rsidRPr="00962CF4">
        <w:rPr>
          <w:sz w:val="23"/>
          <w:szCs w:val="23"/>
        </w:rPr>
        <w:t xml:space="preserve"> :  Mes amis, aimez-vous les uns les autres, </w:t>
      </w:r>
    </w:p>
    <w:p w14:paraId="56F5DFDD" w14:textId="35B4BE43" w:rsidR="00423E4C" w:rsidRPr="00962CF4" w:rsidRDefault="00423E4C" w:rsidP="00962CF4">
      <w:pPr>
        <w:ind w:left="284"/>
        <w:rPr>
          <w:sz w:val="23"/>
          <w:szCs w:val="23"/>
        </w:rPr>
      </w:pPr>
      <w:proofErr w:type="gramStart"/>
      <w:r w:rsidRPr="00962CF4">
        <w:rPr>
          <w:sz w:val="23"/>
          <w:szCs w:val="23"/>
        </w:rPr>
        <w:t>écoutez</w:t>
      </w:r>
      <w:proofErr w:type="gramEnd"/>
      <w:r w:rsidRPr="00962CF4">
        <w:rPr>
          <w:sz w:val="23"/>
          <w:szCs w:val="23"/>
        </w:rPr>
        <w:t xml:space="preserve"> mes paroles et vous vivrez. »</w:t>
      </w:r>
    </w:p>
    <w:p w14:paraId="319A0012" w14:textId="77777777" w:rsidR="00423E4C" w:rsidRPr="00962CF4" w:rsidRDefault="00423E4C" w:rsidP="00423E4C">
      <w:pPr>
        <w:rPr>
          <w:sz w:val="4"/>
          <w:szCs w:val="4"/>
          <w:u w:val="single"/>
        </w:rPr>
      </w:pPr>
    </w:p>
    <w:p w14:paraId="7C0183C2" w14:textId="3454FAD7" w:rsidR="00423E4C" w:rsidRPr="00962CF4" w:rsidRDefault="00423E4C" w:rsidP="00423E4C">
      <w:pPr>
        <w:rPr>
          <w:sz w:val="23"/>
          <w:szCs w:val="23"/>
        </w:rPr>
      </w:pPr>
      <w:r w:rsidRPr="00962CF4">
        <w:rPr>
          <w:sz w:val="23"/>
          <w:szCs w:val="23"/>
        </w:rPr>
        <w:t xml:space="preserve"> Devant la haine, le mépris, la guerre, devant les injustices, les détresses,</w:t>
      </w:r>
      <w:r w:rsidRPr="00962CF4">
        <w:rPr>
          <w:sz w:val="23"/>
          <w:szCs w:val="23"/>
        </w:rPr>
        <w:br/>
        <w:t xml:space="preserve"> Au milieu de notre indifférence, O Jésus, rappelle-nous ta Parole !</w:t>
      </w:r>
    </w:p>
    <w:p w14:paraId="6128A5C8" w14:textId="77777777" w:rsidR="00423E4C" w:rsidRPr="00962CF4" w:rsidRDefault="00423E4C" w:rsidP="00423E4C">
      <w:pPr>
        <w:rPr>
          <w:sz w:val="6"/>
          <w:szCs w:val="6"/>
          <w:u w:val="single"/>
        </w:rPr>
      </w:pPr>
    </w:p>
    <w:p w14:paraId="6F6CD0AE" w14:textId="18C75D07" w:rsidR="00423E4C" w:rsidRPr="00962CF4" w:rsidRDefault="00423E4C" w:rsidP="00423E4C">
      <w:pPr>
        <w:rPr>
          <w:b/>
          <w:sz w:val="23"/>
          <w:szCs w:val="23"/>
        </w:rPr>
      </w:pPr>
      <w:r w:rsidRPr="00962CF4">
        <w:rPr>
          <w:i/>
          <w:sz w:val="23"/>
          <w:szCs w:val="23"/>
          <w:u w:val="single"/>
        </w:rPr>
        <w:t>Ref</w:t>
      </w:r>
      <w:r w:rsidRPr="00962CF4">
        <w:rPr>
          <w:b/>
          <w:i/>
          <w:sz w:val="23"/>
          <w:szCs w:val="23"/>
          <w:u w:val="single"/>
        </w:rPr>
        <w:t>.</w:t>
      </w:r>
      <w:r w:rsidRPr="00962CF4">
        <w:rPr>
          <w:b/>
          <w:sz w:val="23"/>
          <w:szCs w:val="23"/>
          <w:u w:val="single"/>
        </w:rPr>
        <w:t xml:space="preserve"> </w:t>
      </w:r>
      <w:r w:rsidR="00962CF4" w:rsidRPr="00962CF4">
        <w:rPr>
          <w:b/>
          <w:sz w:val="23"/>
          <w:szCs w:val="23"/>
        </w:rPr>
        <w:t xml:space="preserve">    </w:t>
      </w:r>
      <w:r w:rsidRPr="00962CF4">
        <w:rPr>
          <w:b/>
          <w:sz w:val="23"/>
          <w:szCs w:val="23"/>
        </w:rPr>
        <w:t>Fais-nous semer ton Évangile, fais de nous des artisans d’unité,</w:t>
      </w:r>
      <w:r w:rsidRPr="00962CF4">
        <w:rPr>
          <w:b/>
          <w:sz w:val="23"/>
          <w:szCs w:val="23"/>
        </w:rPr>
        <w:br/>
        <w:t xml:space="preserve">    </w:t>
      </w:r>
      <w:r w:rsidR="00962CF4" w:rsidRPr="00962CF4">
        <w:rPr>
          <w:b/>
          <w:sz w:val="23"/>
          <w:szCs w:val="23"/>
        </w:rPr>
        <w:t xml:space="preserve">      </w:t>
      </w:r>
      <w:r w:rsidRPr="00962CF4">
        <w:rPr>
          <w:b/>
          <w:sz w:val="23"/>
          <w:szCs w:val="23"/>
        </w:rPr>
        <w:t>Fais de nous des témoins de ton pardon, à l’image de ton amour.</w:t>
      </w:r>
    </w:p>
    <w:p w14:paraId="3C8E9A0C" w14:textId="77777777" w:rsidR="00423E4C" w:rsidRPr="00962CF4" w:rsidRDefault="00423E4C" w:rsidP="00423E4C">
      <w:pPr>
        <w:rPr>
          <w:sz w:val="6"/>
          <w:szCs w:val="6"/>
        </w:rPr>
      </w:pPr>
    </w:p>
    <w:p w14:paraId="023BA54B" w14:textId="790E4AB5" w:rsidR="00962CF4" w:rsidRPr="00962CF4" w:rsidRDefault="00423E4C" w:rsidP="00423E4C">
      <w:pPr>
        <w:rPr>
          <w:sz w:val="23"/>
          <w:szCs w:val="23"/>
        </w:rPr>
      </w:pPr>
      <w:r w:rsidRPr="00962CF4">
        <w:rPr>
          <w:sz w:val="23"/>
          <w:szCs w:val="23"/>
        </w:rPr>
        <w:t>3 Tu as versé ton sang sur une croix, pour tous les hommes de toutes races,</w:t>
      </w:r>
      <w:r w:rsidRPr="00962CF4">
        <w:rPr>
          <w:sz w:val="23"/>
          <w:szCs w:val="23"/>
        </w:rPr>
        <w:br/>
        <w:t xml:space="preserve"> </w:t>
      </w:r>
      <w:r w:rsidR="00962CF4" w:rsidRPr="00962CF4">
        <w:rPr>
          <w:sz w:val="23"/>
          <w:szCs w:val="23"/>
        </w:rPr>
        <w:t xml:space="preserve">  </w:t>
      </w:r>
      <w:r w:rsidRPr="00962CF4">
        <w:rPr>
          <w:sz w:val="23"/>
          <w:szCs w:val="23"/>
        </w:rPr>
        <w:t xml:space="preserve">Apprends-nous à nous réconcilier, </w:t>
      </w:r>
    </w:p>
    <w:p w14:paraId="45B89B7F" w14:textId="3A5D29DC" w:rsidR="00423E4C" w:rsidRPr="00962CF4" w:rsidRDefault="00962CF4" w:rsidP="00423E4C">
      <w:pPr>
        <w:rPr>
          <w:sz w:val="23"/>
          <w:szCs w:val="23"/>
        </w:rPr>
      </w:pPr>
      <w:r w:rsidRPr="00962CF4">
        <w:rPr>
          <w:sz w:val="23"/>
          <w:szCs w:val="23"/>
        </w:rPr>
        <w:t xml:space="preserve">   </w:t>
      </w:r>
      <w:proofErr w:type="gramStart"/>
      <w:r w:rsidR="00423E4C" w:rsidRPr="00962CF4">
        <w:rPr>
          <w:sz w:val="23"/>
          <w:szCs w:val="23"/>
        </w:rPr>
        <w:t>car</w:t>
      </w:r>
      <w:proofErr w:type="gramEnd"/>
      <w:r w:rsidR="00423E4C" w:rsidRPr="00962CF4">
        <w:rPr>
          <w:sz w:val="23"/>
          <w:szCs w:val="23"/>
        </w:rPr>
        <w:t xml:space="preserve"> nous sommes tous enfants d’un même Père.</w:t>
      </w:r>
    </w:p>
    <w:p w14:paraId="56322882" w14:textId="77777777" w:rsidR="00423E4C" w:rsidRPr="00962CF4" w:rsidRDefault="00423E4C" w:rsidP="00423E4C">
      <w:pPr>
        <w:rPr>
          <w:sz w:val="12"/>
          <w:szCs w:val="12"/>
        </w:rPr>
      </w:pPr>
    </w:p>
    <w:p w14:paraId="0461FABD" w14:textId="77777777" w:rsidR="000D4416" w:rsidRPr="00E233D9" w:rsidRDefault="00A414A6" w:rsidP="002D5D2F">
      <w:pPr>
        <w:shd w:val="clear" w:color="auto" w:fill="FFFFFF"/>
        <w:jc w:val="center"/>
        <w:rPr>
          <w:bCs/>
          <w:iCs/>
          <w:u w:val="single"/>
        </w:rPr>
      </w:pPr>
      <w:r w:rsidRPr="00E233D9">
        <w:rPr>
          <w:bCs/>
          <w:iCs/>
          <w:u w:val="single"/>
        </w:rPr>
        <w:t>Envoi</w:t>
      </w:r>
    </w:p>
    <w:p w14:paraId="3DDCDA62" w14:textId="77777777" w:rsidR="00E05962" w:rsidRPr="009E6B68" w:rsidRDefault="00E05962" w:rsidP="00E05962">
      <w:pPr>
        <w:rPr>
          <w:b/>
          <w:sz w:val="10"/>
          <w:szCs w:val="10"/>
        </w:rPr>
      </w:pPr>
    </w:p>
    <w:p w14:paraId="5CB2C481" w14:textId="77777777" w:rsidR="009E6B68" w:rsidRDefault="009E6B68" w:rsidP="00962CF4">
      <w:pPr>
        <w:pStyle w:val="NormalWeb"/>
        <w:shd w:val="clear" w:color="auto" w:fill="FFFFFF"/>
        <w:spacing w:before="0" w:beforeAutospacing="0" w:after="0" w:afterAutospacing="0" w:line="20" w:lineRule="atLeast"/>
        <w:ind w:hanging="142"/>
        <w:rPr>
          <w:b/>
          <w:bCs/>
          <w:color w:val="444444"/>
          <w:sz w:val="22"/>
          <w:szCs w:val="22"/>
        </w:rPr>
      </w:pPr>
      <w:r>
        <w:rPr>
          <w:b/>
          <w:bCs/>
          <w:color w:val="444444"/>
          <w:sz w:val="22"/>
          <w:szCs w:val="22"/>
          <w:u w:val="single"/>
        </w:rPr>
        <w:t xml:space="preserve">1- </w:t>
      </w:r>
      <w:r w:rsidRPr="009E6B68">
        <w:rPr>
          <w:b/>
          <w:bCs/>
          <w:color w:val="444444"/>
          <w:sz w:val="22"/>
          <w:szCs w:val="22"/>
          <w:u w:val="single"/>
        </w:rPr>
        <w:t>Nous te saluons, ô Toi Notre Dame</w:t>
      </w:r>
      <w:r w:rsidRPr="00F47E89">
        <w:rPr>
          <w:b/>
          <w:bCs/>
          <w:color w:val="444444"/>
          <w:sz w:val="22"/>
          <w:szCs w:val="22"/>
        </w:rPr>
        <w:t>,</w:t>
      </w:r>
      <w:r>
        <w:rPr>
          <w:b/>
          <w:bCs/>
          <w:color w:val="444444"/>
          <w:sz w:val="22"/>
          <w:szCs w:val="22"/>
        </w:rPr>
        <w:t xml:space="preserve"> </w:t>
      </w:r>
      <w:r w:rsidRPr="00F47E89">
        <w:rPr>
          <w:b/>
          <w:bCs/>
          <w:color w:val="444444"/>
          <w:sz w:val="22"/>
          <w:szCs w:val="22"/>
        </w:rPr>
        <w:t>Marie Vierge Sainte que drape le soleil,</w:t>
      </w:r>
      <w:r w:rsidRPr="00F47E89">
        <w:rPr>
          <w:b/>
          <w:bCs/>
          <w:color w:val="444444"/>
          <w:sz w:val="22"/>
          <w:szCs w:val="22"/>
        </w:rPr>
        <w:br/>
        <w:t>Couronnée d’étoiles la lune est sous tes pas,</w:t>
      </w:r>
      <w:r>
        <w:rPr>
          <w:b/>
          <w:bCs/>
          <w:color w:val="444444"/>
          <w:sz w:val="22"/>
          <w:szCs w:val="22"/>
        </w:rPr>
        <w:t xml:space="preserve"> </w:t>
      </w:r>
    </w:p>
    <w:p w14:paraId="51298013" w14:textId="77777777" w:rsidR="009E6B68" w:rsidRDefault="009E6B68" w:rsidP="009E6B68">
      <w:pPr>
        <w:pStyle w:val="NormalWeb"/>
        <w:shd w:val="clear" w:color="auto" w:fill="FFFFFF"/>
        <w:spacing w:before="0" w:beforeAutospacing="0" w:after="0" w:afterAutospacing="0" w:line="20" w:lineRule="atLeast"/>
        <w:rPr>
          <w:b/>
          <w:bCs/>
          <w:color w:val="444444"/>
          <w:sz w:val="22"/>
          <w:szCs w:val="22"/>
        </w:rPr>
      </w:pPr>
      <w:r w:rsidRPr="00F47E89">
        <w:rPr>
          <w:b/>
          <w:bCs/>
          <w:color w:val="444444"/>
          <w:sz w:val="22"/>
          <w:szCs w:val="22"/>
        </w:rPr>
        <w:t>En toi nous est donnée l’aurore du salut.</w:t>
      </w:r>
    </w:p>
    <w:p w14:paraId="4023325E" w14:textId="77777777" w:rsidR="009E6B68" w:rsidRPr="00F47E89" w:rsidRDefault="009E6B68" w:rsidP="009E6B68">
      <w:pPr>
        <w:pStyle w:val="NormalWeb"/>
        <w:shd w:val="clear" w:color="auto" w:fill="FFFFFF"/>
        <w:spacing w:before="0" w:beforeAutospacing="0" w:after="0" w:afterAutospacing="0" w:line="20" w:lineRule="atLeast"/>
        <w:rPr>
          <w:color w:val="444444"/>
          <w:sz w:val="8"/>
          <w:szCs w:val="8"/>
        </w:rPr>
      </w:pPr>
    </w:p>
    <w:p w14:paraId="21501558" w14:textId="77777777" w:rsidR="009E6B68" w:rsidRDefault="009E6B68" w:rsidP="009E6B68">
      <w:pPr>
        <w:pStyle w:val="NormalWeb"/>
        <w:shd w:val="clear" w:color="auto" w:fill="FFFFFF"/>
        <w:spacing w:before="0" w:beforeAutospacing="0" w:after="0" w:afterAutospacing="0" w:line="20" w:lineRule="atLeast"/>
        <w:ind w:left="142"/>
        <w:rPr>
          <w:color w:val="444444"/>
          <w:sz w:val="22"/>
          <w:szCs w:val="22"/>
        </w:rPr>
      </w:pPr>
      <w:r w:rsidRPr="00F47E89">
        <w:rPr>
          <w:color w:val="444444"/>
          <w:sz w:val="22"/>
          <w:szCs w:val="22"/>
        </w:rPr>
        <w:t>Marie Ève nouvelle et joie de ton Seigneur,</w:t>
      </w:r>
      <w:r>
        <w:rPr>
          <w:color w:val="444444"/>
          <w:sz w:val="22"/>
          <w:szCs w:val="22"/>
        </w:rPr>
        <w:t xml:space="preserve"> </w:t>
      </w:r>
      <w:r w:rsidRPr="00F47E89">
        <w:rPr>
          <w:color w:val="444444"/>
          <w:sz w:val="22"/>
          <w:szCs w:val="22"/>
        </w:rPr>
        <w:t>Tu as donné naissance à Jésus</w:t>
      </w:r>
    </w:p>
    <w:p w14:paraId="184F989A" w14:textId="77777777" w:rsidR="009E6B68" w:rsidRDefault="009E6B68" w:rsidP="009E6B68">
      <w:pPr>
        <w:pStyle w:val="NormalWeb"/>
        <w:shd w:val="clear" w:color="auto" w:fill="FFFFFF"/>
        <w:spacing w:before="0" w:beforeAutospacing="0" w:after="0" w:afterAutospacing="0" w:line="20" w:lineRule="atLeast"/>
        <w:ind w:left="142"/>
        <w:rPr>
          <w:color w:val="444444"/>
          <w:sz w:val="22"/>
          <w:szCs w:val="22"/>
        </w:rPr>
      </w:pPr>
      <w:proofErr w:type="gramStart"/>
      <w:r w:rsidRPr="00F47E89">
        <w:rPr>
          <w:color w:val="444444"/>
          <w:sz w:val="22"/>
          <w:szCs w:val="22"/>
        </w:rPr>
        <w:t>le</w:t>
      </w:r>
      <w:proofErr w:type="gramEnd"/>
      <w:r w:rsidRPr="00F47E89">
        <w:rPr>
          <w:color w:val="444444"/>
          <w:sz w:val="22"/>
          <w:szCs w:val="22"/>
        </w:rPr>
        <w:t xml:space="preserve"> Sauveur,</w:t>
      </w:r>
      <w:r>
        <w:rPr>
          <w:color w:val="444444"/>
          <w:sz w:val="22"/>
          <w:szCs w:val="22"/>
        </w:rPr>
        <w:t xml:space="preserve"> </w:t>
      </w:r>
      <w:r w:rsidRPr="00F47E89">
        <w:rPr>
          <w:color w:val="444444"/>
          <w:sz w:val="22"/>
          <w:szCs w:val="22"/>
        </w:rPr>
        <w:t>Par toi nous sont ouvertes les portes du jardin.</w:t>
      </w:r>
      <w:r w:rsidRPr="00F47E89">
        <w:rPr>
          <w:color w:val="444444"/>
          <w:sz w:val="22"/>
          <w:szCs w:val="22"/>
        </w:rPr>
        <w:br/>
        <w:t>Guide-nous en chemin, Étoile du matin.</w:t>
      </w:r>
    </w:p>
    <w:p w14:paraId="409E184C" w14:textId="77777777" w:rsidR="00284469" w:rsidRPr="00235137" w:rsidRDefault="00284469" w:rsidP="00495394">
      <w:pPr>
        <w:ind w:left="284"/>
        <w:rPr>
          <w:b/>
          <w:bCs/>
          <w:color w:val="444444"/>
          <w:sz w:val="16"/>
          <w:szCs w:val="16"/>
        </w:rPr>
      </w:pPr>
    </w:p>
    <w:p w14:paraId="0C16F8F9" w14:textId="77777777" w:rsidR="009E6B68" w:rsidRPr="009E6B68" w:rsidRDefault="00C81186" w:rsidP="009E6B68">
      <w:pPr>
        <w:shd w:val="clear" w:color="auto" w:fill="FFFFFF"/>
        <w:ind w:left="284" w:hanging="284"/>
        <w:rPr>
          <w:color w:val="212529"/>
          <w:sz w:val="22"/>
          <w:szCs w:val="22"/>
        </w:rPr>
      </w:pPr>
      <w:r>
        <w:rPr>
          <w:b/>
          <w:bCs/>
          <w:color w:val="444444"/>
          <w:sz w:val="22"/>
          <w:szCs w:val="22"/>
        </w:rPr>
        <w:t>2</w:t>
      </w:r>
      <w:r w:rsidR="00383610">
        <w:rPr>
          <w:b/>
          <w:bCs/>
          <w:sz w:val="22"/>
          <w:szCs w:val="22"/>
        </w:rPr>
        <w:t xml:space="preserve"> </w:t>
      </w:r>
      <w:r w:rsidR="009E6B68">
        <w:rPr>
          <w:b/>
          <w:bCs/>
          <w:sz w:val="22"/>
          <w:szCs w:val="22"/>
        </w:rPr>
        <w:t xml:space="preserve">- </w:t>
      </w:r>
      <w:bookmarkStart w:id="1" w:name="_Hlk154684621"/>
      <w:r w:rsidR="009E6B68" w:rsidRPr="009E6B68">
        <w:rPr>
          <w:b/>
          <w:bCs/>
          <w:color w:val="212529"/>
          <w:sz w:val="22"/>
          <w:szCs w:val="22"/>
          <w:u w:val="single"/>
        </w:rPr>
        <w:t>Allez par toute la terre</w:t>
      </w:r>
      <w:r w:rsidR="009E6B68" w:rsidRPr="009E6B68">
        <w:rPr>
          <w:b/>
          <w:bCs/>
          <w:color w:val="212529"/>
          <w:sz w:val="22"/>
          <w:szCs w:val="22"/>
        </w:rPr>
        <w:t>, Annoncer l’Evangile aux nations !</w:t>
      </w:r>
      <w:r w:rsidR="009E6B68" w:rsidRPr="009E6B68">
        <w:rPr>
          <w:b/>
          <w:bCs/>
          <w:color w:val="212529"/>
          <w:sz w:val="22"/>
          <w:szCs w:val="22"/>
        </w:rPr>
        <w:br/>
        <w:t>Allez par toute la terre, Alléluia !</w:t>
      </w:r>
      <w:r w:rsidR="009E6B68" w:rsidRPr="009E6B68">
        <w:rPr>
          <w:color w:val="212529"/>
          <w:sz w:val="22"/>
          <w:szCs w:val="22"/>
        </w:rPr>
        <w:t xml:space="preserve"> </w:t>
      </w:r>
    </w:p>
    <w:bookmarkEnd w:id="1"/>
    <w:p w14:paraId="685A285E" w14:textId="77777777" w:rsidR="009E6B68" w:rsidRPr="009E6B68" w:rsidRDefault="009E6B68" w:rsidP="009E6B68">
      <w:pPr>
        <w:rPr>
          <w:color w:val="212529"/>
          <w:sz w:val="4"/>
          <w:szCs w:val="4"/>
        </w:rPr>
      </w:pPr>
    </w:p>
    <w:p w14:paraId="65CB9C07" w14:textId="77777777" w:rsidR="009E6B68" w:rsidRDefault="009E6B68" w:rsidP="009E6B68">
      <w:pPr>
        <w:rPr>
          <w:color w:val="212529"/>
          <w:sz w:val="6"/>
          <w:szCs w:val="6"/>
        </w:rPr>
      </w:pPr>
      <w:r w:rsidRPr="009E6B68">
        <w:rPr>
          <w:color w:val="212529"/>
          <w:sz w:val="22"/>
          <w:szCs w:val="22"/>
        </w:rPr>
        <w:t xml:space="preserve"> Chantez au Seigneur un chant nouveau,</w:t>
      </w:r>
      <w:r>
        <w:rPr>
          <w:color w:val="212529"/>
          <w:sz w:val="22"/>
          <w:szCs w:val="22"/>
        </w:rPr>
        <w:t xml:space="preserve"> </w:t>
      </w:r>
      <w:r w:rsidRPr="009E6B68">
        <w:rPr>
          <w:color w:val="212529"/>
          <w:sz w:val="22"/>
          <w:szCs w:val="22"/>
        </w:rPr>
        <w:t>Chantez au Seigneur terre entière,</w:t>
      </w:r>
      <w:r w:rsidRPr="009E6B68">
        <w:rPr>
          <w:color w:val="212529"/>
          <w:sz w:val="22"/>
          <w:szCs w:val="22"/>
        </w:rPr>
        <w:br/>
        <w:t>Chantez au Seigneur et bénissez son nom !</w:t>
      </w:r>
      <w:r w:rsidRPr="00D424C0">
        <w:rPr>
          <w:color w:val="212529"/>
          <w:sz w:val="23"/>
          <w:szCs w:val="23"/>
        </w:rPr>
        <w:br/>
      </w:r>
    </w:p>
    <w:p w14:paraId="4F2D9860" w14:textId="77777777" w:rsidR="00916504" w:rsidRPr="00235137" w:rsidRDefault="009E6B68" w:rsidP="009E6B68">
      <w:pPr>
        <w:rPr>
          <w:sz w:val="16"/>
          <w:szCs w:val="16"/>
        </w:rPr>
      </w:pPr>
      <w:proofErr w:type="gramStart"/>
      <w:r>
        <w:rPr>
          <w:color w:val="212529"/>
          <w:sz w:val="23"/>
          <w:szCs w:val="23"/>
        </w:rPr>
        <w:t xml:space="preserve">2  </w:t>
      </w:r>
      <w:r w:rsidRPr="00D424C0">
        <w:rPr>
          <w:color w:val="212529"/>
          <w:sz w:val="23"/>
          <w:szCs w:val="23"/>
        </w:rPr>
        <w:t>De</w:t>
      </w:r>
      <w:proofErr w:type="gramEnd"/>
      <w:r w:rsidRPr="00D424C0">
        <w:rPr>
          <w:color w:val="212529"/>
          <w:sz w:val="23"/>
          <w:szCs w:val="23"/>
        </w:rPr>
        <w:t xml:space="preserve"> jour en jour proclamez son salut,</w:t>
      </w:r>
      <w:r>
        <w:rPr>
          <w:color w:val="212529"/>
          <w:sz w:val="23"/>
          <w:szCs w:val="23"/>
        </w:rPr>
        <w:t xml:space="preserve"> </w:t>
      </w:r>
      <w:r w:rsidRPr="00D424C0">
        <w:rPr>
          <w:color w:val="212529"/>
          <w:sz w:val="23"/>
          <w:szCs w:val="23"/>
        </w:rPr>
        <w:t>Racontez à tous les peuples sa gloire,</w:t>
      </w:r>
      <w:r w:rsidRPr="00D424C0">
        <w:rPr>
          <w:color w:val="212529"/>
          <w:sz w:val="23"/>
          <w:szCs w:val="23"/>
        </w:rPr>
        <w:br/>
        <w:t>A toutes les nations ses merveilles !</w:t>
      </w:r>
      <w:r w:rsidRPr="00D424C0">
        <w:rPr>
          <w:color w:val="212529"/>
          <w:sz w:val="23"/>
          <w:szCs w:val="23"/>
        </w:rPr>
        <w:br/>
      </w:r>
    </w:p>
    <w:p w14:paraId="0C5053E3" w14:textId="4DCFBF8F" w:rsidR="00BC4F96" w:rsidRPr="00BC4F96" w:rsidRDefault="009E6B68" w:rsidP="0061791C">
      <w:pPr>
        <w:ind w:left="284" w:hanging="142"/>
        <w:rPr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3-</w:t>
      </w:r>
      <w:bookmarkEnd w:id="0"/>
      <w:r w:rsidR="00BC4F96">
        <w:rPr>
          <w:sz w:val="22"/>
          <w:szCs w:val="22"/>
        </w:rPr>
        <w:t xml:space="preserve">- </w:t>
      </w:r>
      <w:bookmarkStart w:id="2" w:name="_Hlk147090486"/>
      <w:r w:rsidR="00BC4F96" w:rsidRPr="00721973">
        <w:rPr>
          <w:b/>
          <w:sz w:val="22"/>
          <w:szCs w:val="22"/>
          <w:u w:val="single"/>
        </w:rPr>
        <w:t>Chercher avec Toi dans nos vies</w:t>
      </w:r>
      <w:r w:rsidR="00BC4F96" w:rsidRPr="00BC4F96">
        <w:rPr>
          <w:b/>
          <w:sz w:val="22"/>
          <w:szCs w:val="22"/>
        </w:rPr>
        <w:t xml:space="preserve"> les pas de Dieu, Vierge Marie.</w:t>
      </w:r>
    </w:p>
    <w:p w14:paraId="00AEE490" w14:textId="77777777" w:rsidR="00BC4F96" w:rsidRPr="00BC4F96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b/>
          <w:sz w:val="22"/>
          <w:szCs w:val="22"/>
        </w:rPr>
      </w:pPr>
      <w:r w:rsidRPr="00BC4F96">
        <w:rPr>
          <w:b/>
          <w:sz w:val="22"/>
          <w:szCs w:val="22"/>
        </w:rPr>
        <w:t>Par toi, accueillir aujourd’hui le don de Dieu, Vierge Marie.</w:t>
      </w:r>
    </w:p>
    <w:bookmarkEnd w:id="2"/>
    <w:p w14:paraId="50832B86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4"/>
          <w:szCs w:val="4"/>
        </w:rPr>
      </w:pPr>
    </w:p>
    <w:p w14:paraId="53298AE6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23"/>
          <w:szCs w:val="23"/>
        </w:rPr>
      </w:pPr>
      <w:r w:rsidRPr="0061791C">
        <w:rPr>
          <w:sz w:val="23"/>
          <w:szCs w:val="23"/>
        </w:rPr>
        <w:t>1 Puisque tu chantes avec nous, Magnificat, Vierge Marie,</w:t>
      </w:r>
    </w:p>
    <w:p w14:paraId="7BC268FA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23"/>
          <w:szCs w:val="23"/>
        </w:rPr>
      </w:pPr>
      <w:r w:rsidRPr="0061791C">
        <w:rPr>
          <w:sz w:val="23"/>
          <w:szCs w:val="23"/>
        </w:rPr>
        <w:t xml:space="preserve">  Permets la Pâque sur nos pas, nous ferons tout ce qu’il dira.</w:t>
      </w:r>
    </w:p>
    <w:p w14:paraId="6C422D56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6"/>
          <w:szCs w:val="6"/>
        </w:rPr>
      </w:pPr>
    </w:p>
    <w:p w14:paraId="41D23973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23"/>
          <w:szCs w:val="23"/>
        </w:rPr>
      </w:pPr>
      <w:r w:rsidRPr="0061791C">
        <w:rPr>
          <w:sz w:val="23"/>
          <w:szCs w:val="23"/>
        </w:rPr>
        <w:t>3 Puisque tu demeures avec nous, pour l’Angélus, Vierge Marie,</w:t>
      </w:r>
    </w:p>
    <w:p w14:paraId="38F2B856" w14:textId="77777777" w:rsidR="00BC4F96" w:rsidRPr="0061791C" w:rsidRDefault="00BC4F96" w:rsidP="00BC4F96">
      <w:pPr>
        <w:overflowPunct w:val="0"/>
        <w:autoSpaceDE w:val="0"/>
        <w:autoSpaceDN w:val="0"/>
        <w:adjustRightInd w:val="0"/>
        <w:textAlignment w:val="baseline"/>
        <w:rPr>
          <w:sz w:val="23"/>
          <w:szCs w:val="23"/>
        </w:rPr>
      </w:pPr>
      <w:r w:rsidRPr="0061791C">
        <w:rPr>
          <w:sz w:val="23"/>
          <w:szCs w:val="23"/>
        </w:rPr>
        <w:t xml:space="preserve">  Guide nos pas dans l’inconnu, car tu es celle qui a cru.</w:t>
      </w:r>
    </w:p>
    <w:p w14:paraId="529680A0" w14:textId="77777777" w:rsidR="00BC4F96" w:rsidRPr="005A4F73" w:rsidRDefault="00BC4F96" w:rsidP="009E6B68">
      <w:pPr>
        <w:shd w:val="clear" w:color="auto" w:fill="FFFFFF"/>
        <w:ind w:left="142"/>
        <w:rPr>
          <w:sz w:val="12"/>
          <w:szCs w:val="12"/>
        </w:rPr>
      </w:pPr>
    </w:p>
    <w:p w14:paraId="5DD97031" w14:textId="77777777" w:rsidR="005A4F73" w:rsidRDefault="0061791C" w:rsidP="0061791C">
      <w:pPr>
        <w:rPr>
          <w:sz w:val="22"/>
          <w:szCs w:val="22"/>
        </w:rPr>
      </w:pPr>
      <w:r>
        <w:rPr>
          <w:sz w:val="23"/>
          <w:szCs w:val="23"/>
        </w:rPr>
        <w:t>4</w:t>
      </w:r>
      <w:r w:rsidRPr="005A4F73">
        <w:rPr>
          <w:sz w:val="22"/>
          <w:szCs w:val="22"/>
        </w:rPr>
        <w:t xml:space="preserve">- </w:t>
      </w:r>
      <w:r w:rsidRPr="005A4F73">
        <w:rPr>
          <w:b/>
          <w:bCs/>
          <w:sz w:val="22"/>
          <w:szCs w:val="22"/>
          <w:u w:val="single"/>
        </w:rPr>
        <w:t>Peuples criez de joie,</w:t>
      </w:r>
      <w:r w:rsidRPr="005A4F73">
        <w:rPr>
          <w:sz w:val="22"/>
          <w:szCs w:val="22"/>
        </w:rPr>
        <w:t xml:space="preserve"> et bondissez d’allégresse. Le Père envoie le Fils</w:t>
      </w:r>
    </w:p>
    <w:p w14:paraId="716C871A" w14:textId="16F94716" w:rsidR="0061791C" w:rsidRPr="005A4F73" w:rsidRDefault="005A4F73" w:rsidP="0061791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proofErr w:type="gramStart"/>
      <w:r w:rsidR="0061791C" w:rsidRPr="005A4F73">
        <w:rPr>
          <w:sz w:val="22"/>
          <w:szCs w:val="22"/>
        </w:rPr>
        <w:t>manifester</w:t>
      </w:r>
      <w:proofErr w:type="gramEnd"/>
      <w:r w:rsidR="0061791C" w:rsidRPr="005A4F73">
        <w:rPr>
          <w:sz w:val="22"/>
          <w:szCs w:val="22"/>
        </w:rPr>
        <w:t xml:space="preserve"> sa tendresse. Ouvrons les yeux, il est l’image de Dieu</w:t>
      </w:r>
    </w:p>
    <w:p w14:paraId="6B87E448" w14:textId="7428E3CA" w:rsidR="0061791C" w:rsidRPr="0061791C" w:rsidRDefault="005A4F73" w:rsidP="0061791C">
      <w:pPr>
        <w:rPr>
          <w:sz w:val="23"/>
          <w:szCs w:val="23"/>
        </w:rPr>
      </w:pPr>
      <w:r>
        <w:rPr>
          <w:sz w:val="22"/>
          <w:szCs w:val="22"/>
        </w:rPr>
        <w:t xml:space="preserve"> </w:t>
      </w:r>
      <w:r w:rsidR="0061791C" w:rsidRPr="005A4F73">
        <w:rPr>
          <w:sz w:val="22"/>
          <w:szCs w:val="22"/>
        </w:rPr>
        <w:t xml:space="preserve">   Pour que chacun le connaisse</w:t>
      </w:r>
      <w:r w:rsidR="0061791C" w:rsidRPr="0061791C">
        <w:rPr>
          <w:sz w:val="23"/>
          <w:szCs w:val="23"/>
        </w:rPr>
        <w:t>.</w:t>
      </w:r>
    </w:p>
    <w:p w14:paraId="1224877B" w14:textId="77777777" w:rsidR="0061791C" w:rsidRPr="0061791C" w:rsidRDefault="0061791C" w:rsidP="0061791C">
      <w:pPr>
        <w:rPr>
          <w:sz w:val="6"/>
          <w:szCs w:val="6"/>
        </w:rPr>
      </w:pPr>
    </w:p>
    <w:p w14:paraId="2D65A582" w14:textId="21191003" w:rsidR="0061791C" w:rsidRPr="005A4F73" w:rsidRDefault="005A4F73" w:rsidP="0061791C">
      <w:pPr>
        <w:rPr>
          <w:sz w:val="22"/>
          <w:szCs w:val="22"/>
        </w:rPr>
      </w:pPr>
      <w:r w:rsidRPr="005A4F73">
        <w:rPr>
          <w:sz w:val="22"/>
          <w:szCs w:val="22"/>
        </w:rPr>
        <w:t xml:space="preserve"> </w:t>
      </w:r>
      <w:r w:rsidR="0061791C" w:rsidRPr="005A4F73">
        <w:rPr>
          <w:sz w:val="22"/>
          <w:szCs w:val="22"/>
        </w:rPr>
        <w:t xml:space="preserve"> Peuple battez des mains, et proclamez votre fête.</w:t>
      </w:r>
    </w:p>
    <w:p w14:paraId="2F8B2B5B" w14:textId="1BFF02BF" w:rsidR="0061791C" w:rsidRPr="005A4F73" w:rsidRDefault="0061791C" w:rsidP="0061791C">
      <w:pPr>
        <w:rPr>
          <w:sz w:val="22"/>
          <w:szCs w:val="22"/>
        </w:rPr>
      </w:pPr>
      <w:r w:rsidRPr="005A4F73">
        <w:rPr>
          <w:sz w:val="22"/>
          <w:szCs w:val="22"/>
        </w:rPr>
        <w:t xml:space="preserve">  Le Père accueille en lui ceux que son Verbe rachète.</w:t>
      </w:r>
    </w:p>
    <w:p w14:paraId="090B09F5" w14:textId="77777777" w:rsidR="0061791C" w:rsidRPr="005A4F73" w:rsidRDefault="0061791C" w:rsidP="0061791C">
      <w:pPr>
        <w:rPr>
          <w:sz w:val="22"/>
          <w:szCs w:val="22"/>
        </w:rPr>
      </w:pPr>
      <w:r w:rsidRPr="005A4F73">
        <w:rPr>
          <w:sz w:val="22"/>
          <w:szCs w:val="22"/>
        </w:rPr>
        <w:t xml:space="preserve">  Par l’Esprit Saint en qui vous n’êtes plus qu’un</w:t>
      </w:r>
    </w:p>
    <w:p w14:paraId="0789A734" w14:textId="77777777" w:rsidR="0061791C" w:rsidRPr="0061791C" w:rsidRDefault="0061791C" w:rsidP="0061791C">
      <w:pPr>
        <w:rPr>
          <w:sz w:val="23"/>
          <w:szCs w:val="23"/>
        </w:rPr>
      </w:pPr>
      <w:r w:rsidRPr="005A4F73">
        <w:rPr>
          <w:sz w:val="22"/>
          <w:szCs w:val="22"/>
        </w:rPr>
        <w:t xml:space="preserve">  Que votre joie soit parfaite</w:t>
      </w:r>
      <w:r w:rsidRPr="0061791C">
        <w:rPr>
          <w:sz w:val="23"/>
          <w:szCs w:val="23"/>
        </w:rPr>
        <w:t>.</w:t>
      </w:r>
    </w:p>
    <w:p w14:paraId="72D15B9B" w14:textId="77777777" w:rsidR="00CB112F" w:rsidRDefault="00CB112F" w:rsidP="009D5DB4">
      <w:pPr>
        <w:rPr>
          <w:b/>
        </w:rPr>
      </w:pPr>
    </w:p>
    <w:p w14:paraId="36D9CC1C" w14:textId="77777777" w:rsidR="00721973" w:rsidRPr="00A71F5A" w:rsidRDefault="00721973" w:rsidP="00BC4F96">
      <w:pPr>
        <w:ind w:left="142"/>
        <w:rPr>
          <w:b/>
          <w:sz w:val="16"/>
          <w:szCs w:val="16"/>
        </w:rPr>
      </w:pPr>
    </w:p>
    <w:p w14:paraId="19A14971" w14:textId="77777777" w:rsidR="005A4F73" w:rsidRDefault="005A4F73" w:rsidP="00721973">
      <w:pPr>
        <w:ind w:left="284"/>
        <w:rPr>
          <w:b/>
        </w:rPr>
      </w:pPr>
    </w:p>
    <w:p w14:paraId="5C780C23" w14:textId="33B74A11" w:rsidR="002D5D2F" w:rsidRPr="009D5DB4" w:rsidRDefault="005E42A2" w:rsidP="00721973">
      <w:pPr>
        <w:ind w:left="284"/>
        <w:rPr>
          <w:b/>
        </w:rPr>
      </w:pPr>
      <w:r w:rsidRPr="009D5DB4">
        <w:rPr>
          <w:b/>
        </w:rPr>
        <w:t>Paroisse St</w:t>
      </w:r>
      <w:r w:rsidR="009D5DB4" w:rsidRPr="009D5DB4">
        <w:rPr>
          <w:b/>
        </w:rPr>
        <w:t>s Louis et Zélie Martin</w:t>
      </w:r>
    </w:p>
    <w:p w14:paraId="04767CE0" w14:textId="77777777" w:rsidR="002D5D2F" w:rsidRPr="00721973" w:rsidRDefault="002D5D2F" w:rsidP="00273240">
      <w:pPr>
        <w:jc w:val="center"/>
        <w:rPr>
          <w:b/>
          <w:sz w:val="12"/>
          <w:szCs w:val="12"/>
        </w:rPr>
      </w:pPr>
    </w:p>
    <w:p w14:paraId="50A14EE7" w14:textId="77777777" w:rsidR="004F7D4D" w:rsidRPr="009D5DB4" w:rsidRDefault="00471CCC" w:rsidP="00273240">
      <w:pPr>
        <w:jc w:val="center"/>
        <w:rPr>
          <w:bCs/>
          <w:sz w:val="26"/>
          <w:szCs w:val="26"/>
        </w:rPr>
      </w:pPr>
      <w:r w:rsidRPr="009D5DB4">
        <w:rPr>
          <w:b/>
          <w:sz w:val="26"/>
          <w:szCs w:val="26"/>
        </w:rPr>
        <w:t xml:space="preserve">Chants </w:t>
      </w:r>
      <w:r w:rsidR="00E02642" w:rsidRPr="009D5DB4">
        <w:rPr>
          <w:b/>
          <w:sz w:val="26"/>
          <w:szCs w:val="26"/>
        </w:rPr>
        <w:t xml:space="preserve">de </w:t>
      </w:r>
      <w:proofErr w:type="gramStart"/>
      <w:r w:rsidR="00FD0679">
        <w:rPr>
          <w:b/>
          <w:sz w:val="26"/>
          <w:szCs w:val="26"/>
        </w:rPr>
        <w:t>Mai</w:t>
      </w:r>
      <w:proofErr w:type="gramEnd"/>
      <w:r w:rsidR="00E02642" w:rsidRPr="009D5DB4">
        <w:rPr>
          <w:b/>
          <w:sz w:val="26"/>
          <w:szCs w:val="26"/>
        </w:rPr>
        <w:t xml:space="preserve"> 202</w:t>
      </w:r>
      <w:r w:rsidR="00095439">
        <w:rPr>
          <w:b/>
          <w:sz w:val="26"/>
          <w:szCs w:val="26"/>
        </w:rPr>
        <w:t>6</w:t>
      </w:r>
    </w:p>
    <w:p w14:paraId="575CD03B" w14:textId="77777777" w:rsidR="00892FDA" w:rsidRPr="00D5631F" w:rsidRDefault="00892FDA" w:rsidP="006A0B2A">
      <w:pPr>
        <w:ind w:firstLine="528"/>
        <w:rPr>
          <w:b/>
          <w:bCs/>
          <w:smallCaps/>
          <w:sz w:val="16"/>
          <w:szCs w:val="16"/>
        </w:rPr>
      </w:pPr>
    </w:p>
    <w:p w14:paraId="1EAD38E2" w14:textId="77777777" w:rsidR="00FD38C2" w:rsidRPr="009D5DB4" w:rsidRDefault="00FD38C2" w:rsidP="00FD38C2">
      <w:pPr>
        <w:ind w:firstLine="709"/>
        <w:rPr>
          <w:b/>
          <w:bCs/>
          <w:sz w:val="22"/>
          <w:szCs w:val="22"/>
          <w:u w:val="single"/>
        </w:rPr>
      </w:pPr>
      <w:proofErr w:type="gramStart"/>
      <w:r w:rsidRPr="009D5DB4">
        <w:rPr>
          <w:sz w:val="22"/>
          <w:szCs w:val="22"/>
          <w:u w:val="single"/>
        </w:rPr>
        <w:t>Chants  d’Entrée</w:t>
      </w:r>
      <w:proofErr w:type="gramEnd"/>
    </w:p>
    <w:p w14:paraId="766BFA95" w14:textId="77777777" w:rsidR="009A02D5" w:rsidRPr="00D5631F" w:rsidRDefault="009A02D5" w:rsidP="00FD38C2">
      <w:pPr>
        <w:ind w:firstLine="709"/>
        <w:rPr>
          <w:sz w:val="12"/>
          <w:szCs w:val="12"/>
          <w:u w:val="single"/>
        </w:rPr>
      </w:pPr>
    </w:p>
    <w:p w14:paraId="27792715" w14:textId="77777777" w:rsidR="00FD0679" w:rsidRPr="00FD0679" w:rsidRDefault="00FD38C2" w:rsidP="00FD0679">
      <w:pPr>
        <w:ind w:left="708"/>
        <w:rPr>
          <w:b/>
          <w:sz w:val="22"/>
          <w:szCs w:val="22"/>
        </w:rPr>
      </w:pPr>
      <w:proofErr w:type="gramStart"/>
      <w:r w:rsidRPr="00392FCD">
        <w:rPr>
          <w:b/>
          <w:bCs/>
          <w:sz w:val="22"/>
          <w:szCs w:val="22"/>
        </w:rPr>
        <w:t>1</w:t>
      </w:r>
      <w:r w:rsidRPr="00392FCD">
        <w:rPr>
          <w:color w:val="050505"/>
          <w:sz w:val="22"/>
          <w:szCs w:val="22"/>
        </w:rPr>
        <w:t xml:space="preserve"> </w:t>
      </w:r>
      <w:r w:rsidR="00FB6616">
        <w:rPr>
          <w:color w:val="050505"/>
          <w:sz w:val="22"/>
          <w:szCs w:val="22"/>
        </w:rPr>
        <w:t xml:space="preserve"> -</w:t>
      </w:r>
      <w:proofErr w:type="gramEnd"/>
      <w:r w:rsidR="00FB6616">
        <w:rPr>
          <w:color w:val="050505"/>
          <w:sz w:val="22"/>
          <w:szCs w:val="22"/>
        </w:rPr>
        <w:t xml:space="preserve">    </w:t>
      </w:r>
      <w:r w:rsidR="00FD0679" w:rsidRPr="00FD0679">
        <w:rPr>
          <w:b/>
          <w:sz w:val="22"/>
          <w:szCs w:val="22"/>
        </w:rPr>
        <w:t>Nous sommes ton Eglise, ton peuple rassemblé,</w:t>
      </w:r>
    </w:p>
    <w:p w14:paraId="6DDD1B54" w14:textId="77777777" w:rsidR="00FD0679" w:rsidRPr="00FD0679" w:rsidRDefault="00FD0679" w:rsidP="00FD0679">
      <w:pPr>
        <w:overflowPunct w:val="0"/>
        <w:autoSpaceDE w:val="0"/>
        <w:autoSpaceDN w:val="0"/>
        <w:adjustRightInd w:val="0"/>
        <w:ind w:left="708"/>
        <w:textAlignment w:val="baseline"/>
        <w:rPr>
          <w:b/>
          <w:sz w:val="22"/>
          <w:szCs w:val="22"/>
        </w:rPr>
      </w:pPr>
      <w:r w:rsidRPr="00FD0679">
        <w:rPr>
          <w:b/>
          <w:sz w:val="22"/>
          <w:szCs w:val="22"/>
        </w:rPr>
        <w:t>Ton souffle fait revivre nos cœurs de baptisés.</w:t>
      </w:r>
    </w:p>
    <w:p w14:paraId="566E6963" w14:textId="77777777" w:rsidR="00FD0679" w:rsidRPr="00095439" w:rsidRDefault="00FD0679" w:rsidP="00FD0679">
      <w:pPr>
        <w:overflowPunct w:val="0"/>
        <w:autoSpaceDE w:val="0"/>
        <w:autoSpaceDN w:val="0"/>
        <w:adjustRightInd w:val="0"/>
        <w:ind w:left="284"/>
        <w:textAlignment w:val="baseline"/>
        <w:rPr>
          <w:sz w:val="6"/>
          <w:szCs w:val="6"/>
        </w:rPr>
      </w:pPr>
    </w:p>
    <w:p w14:paraId="64CDEF2D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>1 C'est Toi Seigneur qui nous appelles et nous venons te rencontrer.</w:t>
      </w:r>
    </w:p>
    <w:p w14:paraId="4B5D86FC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 Voici la fête que tu crées pour allumer le feu qui renouvelle.</w:t>
      </w:r>
    </w:p>
    <w:p w14:paraId="5E105221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Libère-nous comme l’enfant qui veut chanter le Dieu vivant. (</w:t>
      </w:r>
      <w:proofErr w:type="gramStart"/>
      <w:r w:rsidRPr="00FD0679">
        <w:rPr>
          <w:sz w:val="22"/>
          <w:szCs w:val="22"/>
        </w:rPr>
        <w:t>bis</w:t>
      </w:r>
      <w:proofErr w:type="gramEnd"/>
      <w:r w:rsidRPr="00FD0679">
        <w:rPr>
          <w:sz w:val="22"/>
          <w:szCs w:val="22"/>
        </w:rPr>
        <w:t>)</w:t>
      </w:r>
    </w:p>
    <w:p w14:paraId="332B9B00" w14:textId="77777777" w:rsidR="00FD0679" w:rsidRPr="0009543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6"/>
          <w:szCs w:val="6"/>
        </w:rPr>
      </w:pPr>
    </w:p>
    <w:p w14:paraId="2AE60EC4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>2 Tu nous appelles à te connaître et nous venons pour t'écouter.</w:t>
      </w:r>
    </w:p>
    <w:p w14:paraId="56D13EC8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Voici la fête que tu crées pour révéler les mots venus du Père.</w:t>
      </w:r>
    </w:p>
    <w:p w14:paraId="346266BC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Libère-nous comme le sourd qui entendit ta voix d'amour. (</w:t>
      </w:r>
      <w:proofErr w:type="gramStart"/>
      <w:r w:rsidRPr="00FD0679">
        <w:rPr>
          <w:sz w:val="22"/>
          <w:szCs w:val="22"/>
        </w:rPr>
        <w:t>bis</w:t>
      </w:r>
      <w:proofErr w:type="gramEnd"/>
      <w:r w:rsidRPr="00FD0679">
        <w:rPr>
          <w:sz w:val="22"/>
          <w:szCs w:val="22"/>
        </w:rPr>
        <w:t>)</w:t>
      </w:r>
    </w:p>
    <w:p w14:paraId="3E0BF93D" w14:textId="77777777" w:rsidR="00FD0679" w:rsidRPr="0009543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6"/>
          <w:szCs w:val="6"/>
        </w:rPr>
      </w:pPr>
    </w:p>
    <w:p w14:paraId="6C6562D0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>4 Tu nous appelles à cette table et nous venons nous rassasier.</w:t>
      </w:r>
    </w:p>
    <w:p w14:paraId="088CB49C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Voici la fête que tu crées pour inventer les gestes du partage.</w:t>
      </w:r>
    </w:p>
    <w:p w14:paraId="18F97FA5" w14:textId="77777777" w:rsidR="00FD0679" w:rsidRPr="00FD0679" w:rsidRDefault="00FD0679" w:rsidP="00774A2A">
      <w:pPr>
        <w:overflowPunct w:val="0"/>
        <w:autoSpaceDE w:val="0"/>
        <w:autoSpaceDN w:val="0"/>
        <w:adjustRightInd w:val="0"/>
        <w:ind w:left="426"/>
        <w:textAlignment w:val="baseline"/>
        <w:rPr>
          <w:sz w:val="22"/>
          <w:szCs w:val="22"/>
        </w:rPr>
      </w:pPr>
      <w:r w:rsidRPr="00FD0679">
        <w:rPr>
          <w:sz w:val="22"/>
          <w:szCs w:val="22"/>
        </w:rPr>
        <w:t xml:space="preserve">  Libère-nous de tant de faims qui nous détournent du vrai pain. (</w:t>
      </w:r>
      <w:proofErr w:type="gramStart"/>
      <w:r w:rsidRPr="00FD0679">
        <w:rPr>
          <w:sz w:val="22"/>
          <w:szCs w:val="22"/>
        </w:rPr>
        <w:t>bis</w:t>
      </w:r>
      <w:proofErr w:type="gramEnd"/>
      <w:r w:rsidRPr="00FD0679">
        <w:rPr>
          <w:sz w:val="22"/>
          <w:szCs w:val="22"/>
        </w:rPr>
        <w:t>)</w:t>
      </w:r>
    </w:p>
    <w:p w14:paraId="36A28E8B" w14:textId="77777777" w:rsidR="007546CF" w:rsidRDefault="007546CF" w:rsidP="00FD0679">
      <w:pPr>
        <w:shd w:val="clear" w:color="auto" w:fill="FFFFFF"/>
        <w:ind w:left="284"/>
        <w:rPr>
          <w:b/>
          <w:bCs/>
          <w:sz w:val="16"/>
          <w:szCs w:val="16"/>
        </w:rPr>
      </w:pPr>
    </w:p>
    <w:p w14:paraId="15434DC7" w14:textId="77777777" w:rsidR="00FD0679" w:rsidRPr="007B5BF7" w:rsidRDefault="00FD38C2" w:rsidP="00774A2A">
      <w:pPr>
        <w:ind w:left="567"/>
        <w:rPr>
          <w:sz w:val="22"/>
          <w:szCs w:val="22"/>
        </w:rPr>
      </w:pPr>
      <w:proofErr w:type="gramStart"/>
      <w:r w:rsidRPr="007546CF">
        <w:rPr>
          <w:b/>
          <w:bCs/>
          <w:sz w:val="22"/>
          <w:szCs w:val="22"/>
        </w:rPr>
        <w:t>2  -</w:t>
      </w:r>
      <w:proofErr w:type="gramEnd"/>
      <w:r w:rsidRPr="007546CF">
        <w:rPr>
          <w:b/>
          <w:bCs/>
          <w:sz w:val="22"/>
          <w:szCs w:val="22"/>
        </w:rPr>
        <w:t xml:space="preserve"> </w:t>
      </w:r>
      <w:r w:rsidR="00E02642" w:rsidRPr="007546CF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FD0679" w:rsidRPr="007B5BF7">
        <w:rPr>
          <w:sz w:val="22"/>
          <w:szCs w:val="22"/>
        </w:rPr>
        <w:t xml:space="preserve">1) </w:t>
      </w:r>
      <w:r w:rsidR="00FD0679" w:rsidRPr="00721973">
        <w:rPr>
          <w:sz w:val="22"/>
          <w:szCs w:val="22"/>
          <w:u w:val="single"/>
        </w:rPr>
        <w:t xml:space="preserve">Souffle </w:t>
      </w:r>
      <w:proofErr w:type="gramStart"/>
      <w:r w:rsidR="00FD0679" w:rsidRPr="00721973">
        <w:rPr>
          <w:sz w:val="22"/>
          <w:szCs w:val="22"/>
          <w:u w:val="single"/>
        </w:rPr>
        <w:t>imprévisible</w:t>
      </w:r>
      <w:r w:rsidR="00FD0679" w:rsidRPr="007B5BF7">
        <w:rPr>
          <w:sz w:val="22"/>
          <w:szCs w:val="22"/>
        </w:rPr>
        <w:t xml:space="preserve">,   </w:t>
      </w:r>
      <w:proofErr w:type="gramEnd"/>
      <w:r w:rsidR="00FD0679" w:rsidRPr="007B5BF7">
        <w:rPr>
          <w:b/>
          <w:bCs/>
          <w:sz w:val="22"/>
          <w:szCs w:val="22"/>
        </w:rPr>
        <w:t>Esprit de Dieu</w:t>
      </w:r>
      <w:r w:rsidR="00FD0679" w:rsidRPr="007B5BF7">
        <w:rPr>
          <w:sz w:val="22"/>
          <w:szCs w:val="22"/>
        </w:rPr>
        <w:t xml:space="preserve">,  </w:t>
      </w:r>
    </w:p>
    <w:p w14:paraId="520B989E" w14:textId="77777777" w:rsidR="00FD0679" w:rsidRPr="007B5BF7" w:rsidRDefault="00FD0679" w:rsidP="00774A2A">
      <w:pPr>
        <w:ind w:left="567"/>
        <w:rPr>
          <w:b/>
          <w:bCs/>
          <w:sz w:val="22"/>
          <w:szCs w:val="22"/>
        </w:rPr>
      </w:pPr>
      <w:r w:rsidRPr="007B5BF7">
        <w:rPr>
          <w:sz w:val="22"/>
          <w:szCs w:val="22"/>
        </w:rPr>
        <w:t xml:space="preserve">   Vent qui fait revivre, </w:t>
      </w:r>
      <w:r w:rsidRPr="007B5BF7">
        <w:rPr>
          <w:b/>
          <w:bCs/>
          <w:sz w:val="22"/>
          <w:szCs w:val="22"/>
        </w:rPr>
        <w:t>Esprit de Dieu</w:t>
      </w:r>
    </w:p>
    <w:p w14:paraId="21EAD09F" w14:textId="77777777" w:rsidR="00FD0679" w:rsidRPr="007B5BF7" w:rsidRDefault="00FD0679" w:rsidP="00774A2A">
      <w:pPr>
        <w:ind w:left="567"/>
        <w:rPr>
          <w:sz w:val="22"/>
          <w:szCs w:val="22"/>
        </w:rPr>
      </w:pPr>
      <w:r w:rsidRPr="007B5BF7">
        <w:rPr>
          <w:sz w:val="22"/>
          <w:szCs w:val="22"/>
        </w:rPr>
        <w:t xml:space="preserve">   Souffle de tempête, </w:t>
      </w:r>
      <w:r w:rsidRPr="007B5BF7">
        <w:rPr>
          <w:b/>
          <w:bCs/>
          <w:sz w:val="22"/>
          <w:szCs w:val="22"/>
        </w:rPr>
        <w:t>Esprit de Dieu</w:t>
      </w:r>
      <w:r w:rsidRPr="007B5BF7">
        <w:rPr>
          <w:sz w:val="22"/>
          <w:szCs w:val="22"/>
        </w:rPr>
        <w:tab/>
      </w:r>
    </w:p>
    <w:p w14:paraId="48523AD4" w14:textId="77777777" w:rsidR="00FD0679" w:rsidRPr="007B5BF7" w:rsidRDefault="00FD0679" w:rsidP="00774A2A">
      <w:pPr>
        <w:ind w:left="567"/>
        <w:rPr>
          <w:b/>
          <w:bCs/>
          <w:sz w:val="22"/>
          <w:szCs w:val="22"/>
        </w:rPr>
      </w:pPr>
      <w:r w:rsidRPr="007B5BF7">
        <w:rPr>
          <w:sz w:val="22"/>
          <w:szCs w:val="22"/>
        </w:rPr>
        <w:t xml:space="preserve">   Ouvre nos fenêtres, </w:t>
      </w:r>
      <w:r w:rsidRPr="007B5BF7">
        <w:rPr>
          <w:b/>
          <w:bCs/>
          <w:sz w:val="22"/>
          <w:szCs w:val="22"/>
        </w:rPr>
        <w:t>Esprit de Dieu</w:t>
      </w:r>
    </w:p>
    <w:p w14:paraId="15A7B368" w14:textId="77777777" w:rsidR="00FD0679" w:rsidRPr="007B5BF7" w:rsidRDefault="00FD0679" w:rsidP="00774A2A">
      <w:pPr>
        <w:ind w:left="567"/>
        <w:rPr>
          <w:sz w:val="6"/>
          <w:szCs w:val="6"/>
        </w:rPr>
      </w:pPr>
    </w:p>
    <w:p w14:paraId="5D9A4ED5" w14:textId="77777777" w:rsidR="00FD0679" w:rsidRPr="007B5BF7" w:rsidRDefault="00FD0679" w:rsidP="00774A2A">
      <w:pPr>
        <w:ind w:left="567"/>
        <w:rPr>
          <w:b/>
          <w:bCs/>
          <w:sz w:val="22"/>
          <w:szCs w:val="22"/>
        </w:rPr>
      </w:pPr>
      <w:r w:rsidRPr="007B5BF7">
        <w:rPr>
          <w:b/>
          <w:bCs/>
          <w:i/>
          <w:iCs/>
          <w:sz w:val="22"/>
          <w:szCs w:val="22"/>
        </w:rPr>
        <w:t>Ref.</w:t>
      </w:r>
      <w:r w:rsidRPr="007B5BF7">
        <w:rPr>
          <w:sz w:val="22"/>
          <w:szCs w:val="22"/>
        </w:rPr>
        <w:t xml:space="preserve"> :  </w:t>
      </w:r>
      <w:r w:rsidRPr="007B5BF7">
        <w:rPr>
          <w:b/>
          <w:bCs/>
          <w:sz w:val="22"/>
          <w:szCs w:val="22"/>
        </w:rPr>
        <w:t xml:space="preserve">Esprit de vérité, brise du Seigneur, </w:t>
      </w:r>
    </w:p>
    <w:p w14:paraId="03CF281C" w14:textId="77777777" w:rsidR="00FD0679" w:rsidRPr="007B5BF7" w:rsidRDefault="00FD0679" w:rsidP="00774A2A">
      <w:pPr>
        <w:ind w:left="567"/>
        <w:rPr>
          <w:i/>
          <w:iCs/>
          <w:sz w:val="22"/>
          <w:szCs w:val="22"/>
        </w:rPr>
      </w:pPr>
      <w:r w:rsidRPr="007B5BF7">
        <w:rPr>
          <w:b/>
          <w:bCs/>
          <w:sz w:val="22"/>
          <w:szCs w:val="22"/>
        </w:rPr>
        <w:t xml:space="preserve">Esprit de liberté, passe dans nos cœurs ! </w:t>
      </w:r>
      <w:r w:rsidRPr="007B5BF7">
        <w:rPr>
          <w:i/>
          <w:iCs/>
          <w:sz w:val="22"/>
          <w:szCs w:val="22"/>
        </w:rPr>
        <w:t>(</w:t>
      </w:r>
      <w:proofErr w:type="gramStart"/>
      <w:r w:rsidRPr="007B5BF7">
        <w:rPr>
          <w:i/>
          <w:iCs/>
          <w:sz w:val="22"/>
          <w:szCs w:val="22"/>
        </w:rPr>
        <w:t>bis</w:t>
      </w:r>
      <w:proofErr w:type="gramEnd"/>
      <w:r w:rsidRPr="007B5BF7">
        <w:rPr>
          <w:i/>
          <w:iCs/>
          <w:sz w:val="22"/>
          <w:szCs w:val="22"/>
        </w:rPr>
        <w:t>)</w:t>
      </w:r>
    </w:p>
    <w:p w14:paraId="3D426EC6" w14:textId="77777777" w:rsidR="00FD0679" w:rsidRPr="007B5BF7" w:rsidRDefault="00FD0679" w:rsidP="00774A2A">
      <w:pPr>
        <w:ind w:left="567"/>
        <w:rPr>
          <w:sz w:val="6"/>
          <w:szCs w:val="6"/>
        </w:rPr>
      </w:pPr>
    </w:p>
    <w:p w14:paraId="38A0690A" w14:textId="2EB630C5" w:rsidR="00FD0679" w:rsidRPr="007B5BF7" w:rsidRDefault="00FD0679" w:rsidP="00774A2A">
      <w:pPr>
        <w:ind w:left="567"/>
        <w:rPr>
          <w:b/>
          <w:bCs/>
          <w:sz w:val="22"/>
          <w:szCs w:val="22"/>
        </w:rPr>
      </w:pPr>
      <w:r w:rsidRPr="007B5BF7">
        <w:rPr>
          <w:sz w:val="22"/>
          <w:szCs w:val="22"/>
        </w:rPr>
        <w:t>2) Flamme sur le monde…</w:t>
      </w:r>
      <w:r>
        <w:rPr>
          <w:sz w:val="22"/>
          <w:szCs w:val="22"/>
        </w:rPr>
        <w:t>…</w:t>
      </w:r>
      <w:r w:rsidR="00962CF4">
        <w:rPr>
          <w:sz w:val="22"/>
          <w:szCs w:val="22"/>
        </w:rPr>
        <w:t>...</w:t>
      </w:r>
      <w:r>
        <w:rPr>
          <w:sz w:val="22"/>
          <w:szCs w:val="22"/>
        </w:rPr>
        <w:t>.</w:t>
      </w:r>
      <w:r w:rsidRPr="007B5BF7">
        <w:rPr>
          <w:sz w:val="22"/>
          <w:szCs w:val="22"/>
        </w:rPr>
        <w:t xml:space="preserve"> Feu qui chasse l’ombre…</w:t>
      </w:r>
    </w:p>
    <w:p w14:paraId="7CEA6691" w14:textId="522A64AF" w:rsidR="00FD0679" w:rsidRDefault="00FD0679" w:rsidP="00774A2A">
      <w:pPr>
        <w:ind w:left="567"/>
        <w:rPr>
          <w:sz w:val="22"/>
          <w:szCs w:val="22"/>
        </w:rPr>
      </w:pPr>
      <w:r w:rsidRPr="007B5BF7">
        <w:rPr>
          <w:sz w:val="22"/>
          <w:szCs w:val="22"/>
        </w:rPr>
        <w:t xml:space="preserve">   Flamme de lumière…</w:t>
      </w:r>
      <w:r>
        <w:rPr>
          <w:sz w:val="22"/>
          <w:szCs w:val="22"/>
        </w:rPr>
        <w:t>……</w:t>
      </w:r>
      <w:r w:rsidR="00962CF4">
        <w:rPr>
          <w:sz w:val="22"/>
          <w:szCs w:val="22"/>
        </w:rPr>
        <w:t>…</w:t>
      </w:r>
      <w:r w:rsidRPr="007B5BF7">
        <w:rPr>
          <w:sz w:val="22"/>
          <w:szCs w:val="22"/>
        </w:rPr>
        <w:t xml:space="preserve"> Viens dans nos ténèbres…</w:t>
      </w:r>
    </w:p>
    <w:p w14:paraId="476DC2E2" w14:textId="77777777" w:rsidR="00FD0679" w:rsidRPr="00FD0679" w:rsidRDefault="00FD0679" w:rsidP="00774A2A">
      <w:pPr>
        <w:ind w:left="567"/>
        <w:rPr>
          <w:b/>
          <w:bCs/>
          <w:sz w:val="6"/>
          <w:szCs w:val="6"/>
        </w:rPr>
      </w:pPr>
    </w:p>
    <w:p w14:paraId="58DA3BD4" w14:textId="77777777" w:rsidR="00FD0679" w:rsidRPr="007B5BF7" w:rsidRDefault="00FD0679" w:rsidP="00774A2A">
      <w:pPr>
        <w:ind w:left="567"/>
        <w:rPr>
          <w:sz w:val="22"/>
          <w:szCs w:val="22"/>
        </w:rPr>
      </w:pPr>
      <w:r w:rsidRPr="007B5BF7">
        <w:rPr>
          <w:sz w:val="22"/>
          <w:szCs w:val="22"/>
        </w:rPr>
        <w:t xml:space="preserve">4) Voix qui nous </w:t>
      </w:r>
      <w:proofErr w:type="gramStart"/>
      <w:r w:rsidRPr="007B5BF7">
        <w:rPr>
          <w:sz w:val="22"/>
          <w:szCs w:val="22"/>
        </w:rPr>
        <w:t>rassemble,…</w:t>
      </w:r>
      <w:proofErr w:type="gramEnd"/>
      <w:r>
        <w:rPr>
          <w:sz w:val="22"/>
          <w:szCs w:val="22"/>
        </w:rPr>
        <w:t>…</w:t>
      </w:r>
      <w:r w:rsidRPr="007B5BF7">
        <w:rPr>
          <w:sz w:val="22"/>
          <w:szCs w:val="22"/>
        </w:rPr>
        <w:t>Cri d’une Espérance …</w:t>
      </w:r>
    </w:p>
    <w:p w14:paraId="47362B27" w14:textId="26D78190" w:rsidR="00FD0679" w:rsidRPr="007B5BF7" w:rsidRDefault="00FD0679" w:rsidP="00774A2A">
      <w:pPr>
        <w:ind w:left="567"/>
        <w:rPr>
          <w:sz w:val="22"/>
          <w:szCs w:val="22"/>
        </w:rPr>
      </w:pPr>
      <w:r w:rsidRPr="007B5BF7">
        <w:rPr>
          <w:sz w:val="22"/>
          <w:szCs w:val="22"/>
        </w:rPr>
        <w:t xml:space="preserve">   Voix qui nous réveille</w:t>
      </w:r>
      <w:proofErr w:type="gramStart"/>
      <w:r w:rsidRPr="007B5BF7">
        <w:rPr>
          <w:sz w:val="22"/>
          <w:szCs w:val="22"/>
        </w:rPr>
        <w:t>…</w:t>
      </w:r>
      <w:r w:rsidR="00962CF4">
        <w:rPr>
          <w:sz w:val="22"/>
          <w:szCs w:val="22"/>
        </w:rPr>
        <w:t>….</w:t>
      </w:r>
      <w:proofErr w:type="gramEnd"/>
      <w:r>
        <w:rPr>
          <w:sz w:val="22"/>
          <w:szCs w:val="22"/>
        </w:rPr>
        <w:t>…</w:t>
      </w:r>
      <w:r w:rsidRPr="007B5BF7">
        <w:rPr>
          <w:sz w:val="22"/>
          <w:szCs w:val="22"/>
        </w:rPr>
        <w:t xml:space="preserve"> Clame la nouvelle…</w:t>
      </w:r>
    </w:p>
    <w:p w14:paraId="2E1E1829" w14:textId="77777777" w:rsidR="00734D4B" w:rsidRPr="005A4F73" w:rsidRDefault="00734D4B" w:rsidP="00FD0679">
      <w:pPr>
        <w:ind w:left="284"/>
        <w:rPr>
          <w:i/>
          <w:iCs/>
          <w:sz w:val="16"/>
          <w:szCs w:val="16"/>
        </w:rPr>
      </w:pPr>
    </w:p>
    <w:p w14:paraId="1C04B6A1" w14:textId="77777777" w:rsidR="0061791C" w:rsidRDefault="00F90CEA" w:rsidP="005A4F73">
      <w:pPr>
        <w:ind w:firstLine="142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3- </w:t>
      </w:r>
      <w:r w:rsidR="0061791C">
        <w:rPr>
          <w:sz w:val="22"/>
          <w:szCs w:val="22"/>
        </w:rPr>
        <w:t xml:space="preserve">   </w:t>
      </w:r>
      <w:r w:rsidR="000C1537" w:rsidRPr="000C1537">
        <w:rPr>
          <w:b/>
          <w:bCs/>
          <w:sz w:val="22"/>
          <w:szCs w:val="22"/>
          <w:u w:val="single"/>
        </w:rPr>
        <w:t>Nous sommes le Corps du Christ,</w:t>
      </w:r>
      <w:r w:rsidR="000C1537" w:rsidRPr="000C1537">
        <w:rPr>
          <w:b/>
          <w:bCs/>
          <w:sz w:val="22"/>
          <w:szCs w:val="22"/>
        </w:rPr>
        <w:t xml:space="preserve"> </w:t>
      </w:r>
    </w:p>
    <w:p w14:paraId="6105B4AF" w14:textId="0AD4AD0A" w:rsidR="000C1537" w:rsidRPr="000C1537" w:rsidRDefault="0061791C" w:rsidP="00F90CE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</w:t>
      </w:r>
      <w:r w:rsidR="005A4F73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proofErr w:type="gramStart"/>
      <w:r w:rsidR="000C1537" w:rsidRPr="000C1537">
        <w:rPr>
          <w:b/>
          <w:bCs/>
          <w:sz w:val="22"/>
          <w:szCs w:val="22"/>
        </w:rPr>
        <w:t>chacun</w:t>
      </w:r>
      <w:proofErr w:type="gramEnd"/>
      <w:r w:rsidR="000C1537" w:rsidRPr="000C1537">
        <w:rPr>
          <w:b/>
          <w:bCs/>
          <w:sz w:val="22"/>
          <w:szCs w:val="22"/>
        </w:rPr>
        <w:t xml:space="preserve"> de nous est un membre de ce Corps, </w:t>
      </w:r>
    </w:p>
    <w:p w14:paraId="32F182BB" w14:textId="1C8EAA9F" w:rsidR="000C1537" w:rsidRDefault="000C1537" w:rsidP="000C1537">
      <w:pPr>
        <w:ind w:left="426"/>
        <w:rPr>
          <w:i/>
          <w:iCs/>
          <w:sz w:val="20"/>
        </w:rPr>
      </w:pPr>
      <w:proofErr w:type="gramStart"/>
      <w:r w:rsidRPr="000C1537">
        <w:rPr>
          <w:b/>
          <w:bCs/>
          <w:sz w:val="22"/>
          <w:szCs w:val="22"/>
          <w:u w:val="single"/>
        </w:rPr>
        <w:t>chacun</w:t>
      </w:r>
      <w:proofErr w:type="gramEnd"/>
      <w:r w:rsidRPr="000C1537">
        <w:rPr>
          <w:b/>
          <w:bCs/>
          <w:sz w:val="22"/>
          <w:szCs w:val="22"/>
          <w:u w:val="single"/>
        </w:rPr>
        <w:t xml:space="preserve"> reçoit la grâce de l’Esprit pour le </w:t>
      </w:r>
      <w:r w:rsidRPr="000C1537">
        <w:rPr>
          <w:b/>
          <w:bCs/>
          <w:sz w:val="22"/>
          <w:szCs w:val="22"/>
        </w:rPr>
        <w:t>bien du Corps entier</w:t>
      </w:r>
      <w:proofErr w:type="gramStart"/>
      <w:r>
        <w:rPr>
          <w:b/>
          <w:bCs/>
        </w:rPr>
        <w:t xml:space="preserve">   </w:t>
      </w:r>
      <w:r>
        <w:rPr>
          <w:i/>
          <w:iCs/>
          <w:sz w:val="20"/>
        </w:rPr>
        <w:t>(</w:t>
      </w:r>
      <w:proofErr w:type="gramEnd"/>
      <w:r>
        <w:rPr>
          <w:i/>
          <w:iCs/>
          <w:sz w:val="20"/>
        </w:rPr>
        <w:t>bis)</w:t>
      </w:r>
    </w:p>
    <w:p w14:paraId="7630FBA6" w14:textId="77777777" w:rsidR="000C1537" w:rsidRDefault="000C1537" w:rsidP="000C1537">
      <w:pPr>
        <w:rPr>
          <w:sz w:val="10"/>
        </w:rPr>
      </w:pPr>
    </w:p>
    <w:p w14:paraId="50330697" w14:textId="77777777" w:rsidR="000C1537" w:rsidRPr="000C1537" w:rsidRDefault="000C1537" w:rsidP="000C1537">
      <w:pPr>
        <w:ind w:left="709"/>
        <w:rPr>
          <w:sz w:val="22"/>
          <w:szCs w:val="22"/>
        </w:rPr>
      </w:pPr>
      <w:r w:rsidRPr="000C1537">
        <w:rPr>
          <w:sz w:val="22"/>
          <w:szCs w:val="22"/>
        </w:rPr>
        <w:t xml:space="preserve">1) Dieu nous a tous appelés à tenir la même espérance, </w:t>
      </w:r>
    </w:p>
    <w:p w14:paraId="5090AF4A" w14:textId="77777777" w:rsidR="000C1537" w:rsidRPr="000C1537" w:rsidRDefault="000C1537" w:rsidP="000C1537">
      <w:pPr>
        <w:ind w:left="709"/>
        <w:rPr>
          <w:b/>
          <w:bCs/>
          <w:sz w:val="22"/>
          <w:szCs w:val="22"/>
        </w:rPr>
      </w:pPr>
      <w:r w:rsidRPr="000C1537">
        <w:rPr>
          <w:b/>
          <w:bCs/>
          <w:sz w:val="22"/>
          <w:szCs w:val="22"/>
        </w:rPr>
        <w:t xml:space="preserve">    </w:t>
      </w:r>
      <w:proofErr w:type="gramStart"/>
      <w:r w:rsidRPr="000C1537">
        <w:rPr>
          <w:b/>
          <w:bCs/>
          <w:sz w:val="22"/>
          <w:szCs w:val="22"/>
        </w:rPr>
        <w:t>pour</w:t>
      </w:r>
      <w:proofErr w:type="gramEnd"/>
      <w:r w:rsidRPr="000C1537">
        <w:rPr>
          <w:b/>
          <w:bCs/>
          <w:sz w:val="22"/>
          <w:szCs w:val="22"/>
        </w:rPr>
        <w:t xml:space="preserve"> former un seul corps baptisé dans l’Esprit</w:t>
      </w:r>
    </w:p>
    <w:p w14:paraId="59A17AF4" w14:textId="77777777" w:rsidR="000C1537" w:rsidRPr="000C1537" w:rsidRDefault="000C1537" w:rsidP="000C1537">
      <w:pPr>
        <w:ind w:left="709"/>
        <w:rPr>
          <w:sz w:val="22"/>
          <w:szCs w:val="22"/>
        </w:rPr>
      </w:pPr>
      <w:r w:rsidRPr="000C1537">
        <w:rPr>
          <w:sz w:val="22"/>
          <w:szCs w:val="22"/>
        </w:rPr>
        <w:t xml:space="preserve">  Dieu nous a tous appelés à la même sainteté, </w:t>
      </w:r>
    </w:p>
    <w:p w14:paraId="22F6D103" w14:textId="77777777" w:rsidR="000C1537" w:rsidRPr="000C1537" w:rsidRDefault="000C1537" w:rsidP="000C1537">
      <w:pPr>
        <w:ind w:left="709"/>
        <w:rPr>
          <w:sz w:val="22"/>
          <w:szCs w:val="22"/>
        </w:rPr>
      </w:pPr>
      <w:r w:rsidRPr="000C1537">
        <w:rPr>
          <w:sz w:val="22"/>
          <w:szCs w:val="22"/>
        </w:rPr>
        <w:t xml:space="preserve">   </w:t>
      </w:r>
      <w:proofErr w:type="gramStart"/>
      <w:r w:rsidRPr="000C1537">
        <w:rPr>
          <w:b/>
          <w:bCs/>
          <w:sz w:val="22"/>
          <w:szCs w:val="22"/>
        </w:rPr>
        <w:t>pour</w:t>
      </w:r>
      <w:proofErr w:type="gramEnd"/>
      <w:r w:rsidRPr="000C1537">
        <w:rPr>
          <w:b/>
          <w:bCs/>
          <w:sz w:val="22"/>
          <w:szCs w:val="22"/>
        </w:rPr>
        <w:t xml:space="preserve"> former un seul corps baptisé dans l’Esprit.</w:t>
      </w:r>
    </w:p>
    <w:p w14:paraId="71BD28EB" w14:textId="77777777" w:rsidR="000C1537" w:rsidRDefault="000C1537" w:rsidP="000C1537">
      <w:pPr>
        <w:rPr>
          <w:sz w:val="10"/>
        </w:rPr>
      </w:pPr>
    </w:p>
    <w:p w14:paraId="3086D8AC" w14:textId="1989B107" w:rsidR="000C1537" w:rsidRPr="000C1537" w:rsidRDefault="000C1537" w:rsidP="0061791C">
      <w:pPr>
        <w:ind w:left="142"/>
        <w:rPr>
          <w:sz w:val="22"/>
          <w:szCs w:val="22"/>
        </w:rPr>
      </w:pPr>
      <w:r w:rsidRPr="000C1537">
        <w:rPr>
          <w:sz w:val="22"/>
          <w:szCs w:val="22"/>
        </w:rPr>
        <w:t>3) Dieu nous a tous appelés à chanter sa libre louang</w:t>
      </w:r>
      <w:r w:rsidR="0061791C">
        <w:rPr>
          <w:sz w:val="22"/>
          <w:szCs w:val="22"/>
        </w:rPr>
        <w:t xml:space="preserve">e, </w:t>
      </w:r>
      <w:r w:rsidR="0061791C" w:rsidRPr="0061791C">
        <w:rPr>
          <w:b/>
          <w:bCs/>
          <w:sz w:val="22"/>
          <w:szCs w:val="22"/>
        </w:rPr>
        <w:t>pour…</w:t>
      </w:r>
    </w:p>
    <w:p w14:paraId="403306DE" w14:textId="14105E61" w:rsidR="000C1537" w:rsidRPr="000C1537" w:rsidRDefault="000C1537" w:rsidP="0061791C">
      <w:pPr>
        <w:ind w:left="142"/>
        <w:rPr>
          <w:sz w:val="22"/>
          <w:szCs w:val="22"/>
        </w:rPr>
      </w:pPr>
      <w:r w:rsidRPr="000C1537">
        <w:rPr>
          <w:sz w:val="22"/>
          <w:szCs w:val="22"/>
        </w:rPr>
        <w:t xml:space="preserve">   Dieu nous a tous appelés à l’union avec son Fils </w:t>
      </w:r>
      <w:r w:rsidR="0061791C" w:rsidRPr="0061791C">
        <w:rPr>
          <w:b/>
          <w:bCs/>
          <w:sz w:val="22"/>
          <w:szCs w:val="22"/>
        </w:rPr>
        <w:t>pour…</w:t>
      </w:r>
      <w:r w:rsidRPr="000C1537">
        <w:rPr>
          <w:sz w:val="22"/>
          <w:szCs w:val="22"/>
        </w:rPr>
        <w:t>.</w:t>
      </w:r>
    </w:p>
    <w:p w14:paraId="009B37F6" w14:textId="77777777" w:rsidR="000C1537" w:rsidRDefault="000C1537" w:rsidP="000C1537">
      <w:pPr>
        <w:rPr>
          <w:sz w:val="10"/>
        </w:rPr>
      </w:pPr>
    </w:p>
    <w:p w14:paraId="5DBE8C84" w14:textId="1089CEC6" w:rsidR="000C1537" w:rsidRPr="000C1537" w:rsidRDefault="000C1537" w:rsidP="000C1537">
      <w:pPr>
        <w:ind w:left="851"/>
        <w:rPr>
          <w:sz w:val="22"/>
          <w:szCs w:val="22"/>
        </w:rPr>
      </w:pPr>
      <w:r w:rsidRPr="000C1537">
        <w:rPr>
          <w:sz w:val="22"/>
          <w:szCs w:val="22"/>
        </w:rPr>
        <w:t>4) Dieu nous a tous appelés à la paix que donne sa grâce</w:t>
      </w:r>
      <w:r w:rsidR="0061791C">
        <w:rPr>
          <w:sz w:val="22"/>
          <w:szCs w:val="22"/>
        </w:rPr>
        <w:t xml:space="preserve">. </w:t>
      </w:r>
      <w:proofErr w:type="gramStart"/>
      <w:r w:rsidR="0061791C" w:rsidRPr="0061791C">
        <w:rPr>
          <w:b/>
          <w:bCs/>
          <w:sz w:val="22"/>
          <w:szCs w:val="22"/>
        </w:rPr>
        <w:t>pour</w:t>
      </w:r>
      <w:proofErr w:type="gramEnd"/>
      <w:r w:rsidR="0061791C" w:rsidRPr="0061791C">
        <w:rPr>
          <w:b/>
          <w:bCs/>
          <w:sz w:val="22"/>
          <w:szCs w:val="22"/>
        </w:rPr>
        <w:t>…</w:t>
      </w:r>
    </w:p>
    <w:p w14:paraId="72218DFA" w14:textId="3987EE96" w:rsidR="000C1537" w:rsidRPr="000C1537" w:rsidRDefault="000C1537" w:rsidP="000C1537">
      <w:pPr>
        <w:ind w:left="851"/>
        <w:rPr>
          <w:sz w:val="22"/>
          <w:szCs w:val="22"/>
        </w:rPr>
      </w:pPr>
      <w:r w:rsidRPr="000C1537">
        <w:rPr>
          <w:sz w:val="22"/>
          <w:szCs w:val="22"/>
        </w:rPr>
        <w:t xml:space="preserve">   Dieu nous a tous appelés sous la croix de Jésus-</w:t>
      </w:r>
      <w:proofErr w:type="gramStart"/>
      <w:r w:rsidRPr="000C1537">
        <w:rPr>
          <w:sz w:val="22"/>
          <w:szCs w:val="22"/>
        </w:rPr>
        <w:t xml:space="preserve">Christ </w:t>
      </w:r>
      <w:r w:rsidR="00D4092F">
        <w:rPr>
          <w:sz w:val="22"/>
          <w:szCs w:val="22"/>
        </w:rPr>
        <w:t>.</w:t>
      </w:r>
      <w:proofErr w:type="gramEnd"/>
      <w:r w:rsidR="00D4092F">
        <w:rPr>
          <w:sz w:val="22"/>
          <w:szCs w:val="22"/>
        </w:rPr>
        <w:t xml:space="preserve"> </w:t>
      </w:r>
      <w:proofErr w:type="gramStart"/>
      <w:r w:rsidR="00D4092F" w:rsidRPr="0061791C">
        <w:rPr>
          <w:b/>
          <w:bCs/>
          <w:sz w:val="22"/>
          <w:szCs w:val="22"/>
        </w:rPr>
        <w:t>pour</w:t>
      </w:r>
      <w:proofErr w:type="gramEnd"/>
      <w:r w:rsidR="00D4092F" w:rsidRPr="0061791C">
        <w:rPr>
          <w:b/>
          <w:bCs/>
          <w:sz w:val="22"/>
          <w:szCs w:val="22"/>
        </w:rPr>
        <w:t>…</w:t>
      </w:r>
    </w:p>
    <w:p w14:paraId="2FBBE72D" w14:textId="0C5095F3" w:rsidR="00095439" w:rsidRDefault="00095439" w:rsidP="000C1537">
      <w:pPr>
        <w:ind w:left="142"/>
        <w:rPr>
          <w:bCs/>
          <w:sz w:val="22"/>
          <w:szCs w:val="22"/>
        </w:rPr>
      </w:pPr>
    </w:p>
    <w:p w14:paraId="56A08403" w14:textId="77777777" w:rsidR="00095439" w:rsidRDefault="00095439" w:rsidP="00235137">
      <w:pPr>
        <w:ind w:left="284"/>
        <w:rPr>
          <w:bCs/>
          <w:sz w:val="22"/>
          <w:szCs w:val="22"/>
        </w:rPr>
      </w:pPr>
    </w:p>
    <w:p w14:paraId="4901CC7D" w14:textId="77777777" w:rsidR="000C1537" w:rsidRPr="000C1537" w:rsidRDefault="000C1537" w:rsidP="000C1537">
      <w:pPr>
        <w:overflowPunct w:val="0"/>
        <w:autoSpaceDE w:val="0"/>
        <w:autoSpaceDN w:val="0"/>
        <w:adjustRightInd w:val="0"/>
        <w:textAlignment w:val="baseline"/>
        <w:rPr>
          <w:sz w:val="6"/>
          <w:szCs w:val="6"/>
        </w:rPr>
      </w:pPr>
    </w:p>
    <w:p w14:paraId="0FEDA571" w14:textId="77777777" w:rsidR="00F90CEA" w:rsidRPr="008214DB" w:rsidRDefault="00F90CEA" w:rsidP="00F90CEA">
      <w:pPr>
        <w:shd w:val="clear" w:color="auto" w:fill="FFFFFF"/>
        <w:rPr>
          <w:color w:val="212529"/>
          <w:sz w:val="4"/>
          <w:szCs w:val="4"/>
        </w:rPr>
      </w:pPr>
      <w:r>
        <w:rPr>
          <w:color w:val="212529"/>
          <w:sz w:val="23"/>
          <w:szCs w:val="23"/>
        </w:rPr>
        <w:lastRenderedPageBreak/>
        <w:t>4</w:t>
      </w:r>
      <w:proofErr w:type="gramStart"/>
      <w:r w:rsidRPr="005A4F73">
        <w:rPr>
          <w:b/>
          <w:bCs/>
          <w:color w:val="212529"/>
          <w:sz w:val="22"/>
          <w:szCs w:val="22"/>
          <w:u w:val="single"/>
        </w:rPr>
        <w:t>-  Dieu</w:t>
      </w:r>
      <w:proofErr w:type="gramEnd"/>
      <w:r w:rsidRPr="005A4F73">
        <w:rPr>
          <w:b/>
          <w:bCs/>
          <w:color w:val="212529"/>
          <w:sz w:val="22"/>
          <w:szCs w:val="22"/>
          <w:u w:val="single"/>
        </w:rPr>
        <w:t xml:space="preserve"> notre Père, amour puissant,</w:t>
      </w:r>
      <w:r w:rsidRPr="005A4F73">
        <w:rPr>
          <w:color w:val="212529"/>
          <w:sz w:val="22"/>
          <w:szCs w:val="22"/>
        </w:rPr>
        <w:t xml:space="preserve"> Dieu de tendresse et de bonté,</w:t>
      </w:r>
      <w:r w:rsidRPr="005A4F73">
        <w:rPr>
          <w:color w:val="212529"/>
          <w:sz w:val="22"/>
          <w:szCs w:val="22"/>
        </w:rPr>
        <w:br/>
        <w:t xml:space="preserve">    Tu es la source révélée ; D'un même cœur nous te chantons !</w:t>
      </w:r>
      <w:r w:rsidRPr="005A4F73">
        <w:rPr>
          <w:color w:val="212529"/>
          <w:sz w:val="22"/>
          <w:szCs w:val="22"/>
        </w:rPr>
        <w:br/>
      </w:r>
    </w:p>
    <w:p w14:paraId="0542FFF1" w14:textId="77777777" w:rsidR="00F90CEA" w:rsidRPr="005A4F73" w:rsidRDefault="00F90CEA" w:rsidP="00F90CEA">
      <w:pPr>
        <w:shd w:val="clear" w:color="auto" w:fill="FFFFFF"/>
        <w:rPr>
          <w:color w:val="212529"/>
          <w:sz w:val="6"/>
          <w:szCs w:val="6"/>
        </w:rPr>
      </w:pPr>
      <w:r w:rsidRPr="005A4F73">
        <w:rPr>
          <w:color w:val="212529"/>
          <w:sz w:val="22"/>
          <w:szCs w:val="22"/>
        </w:rPr>
        <w:t>Fils du Très-Haut, Jésus vivant, Christ et Seigneur de l'univers,</w:t>
      </w:r>
      <w:r w:rsidRPr="005A4F73">
        <w:rPr>
          <w:color w:val="212529"/>
          <w:sz w:val="22"/>
          <w:szCs w:val="22"/>
        </w:rPr>
        <w:br/>
        <w:t>Par toi le monde est relevé ; D'un même cœur nous te chantons !</w:t>
      </w:r>
      <w:r w:rsidRPr="005A4F73">
        <w:rPr>
          <w:color w:val="212529"/>
          <w:sz w:val="22"/>
          <w:szCs w:val="22"/>
        </w:rPr>
        <w:br/>
      </w:r>
    </w:p>
    <w:p w14:paraId="54B6D96B" w14:textId="77777777" w:rsidR="00F90CEA" w:rsidRPr="005A4F73" w:rsidRDefault="00F90CEA" w:rsidP="00F90CEA">
      <w:pPr>
        <w:shd w:val="clear" w:color="auto" w:fill="FFFFFF"/>
        <w:rPr>
          <w:color w:val="212529"/>
          <w:sz w:val="6"/>
          <w:szCs w:val="6"/>
        </w:rPr>
      </w:pPr>
      <w:r w:rsidRPr="005A4F73">
        <w:rPr>
          <w:color w:val="212529"/>
          <w:sz w:val="22"/>
          <w:szCs w:val="22"/>
        </w:rPr>
        <w:t>Souffle de paix, Esprit de Dieu, Flamme qui brûle en toute vie,</w:t>
      </w:r>
      <w:r w:rsidRPr="005A4F73">
        <w:rPr>
          <w:color w:val="212529"/>
          <w:sz w:val="22"/>
          <w:szCs w:val="22"/>
        </w:rPr>
        <w:br/>
        <w:t>Don merveilleux, tu nous unis ; D'un même cœur nous te chantons !</w:t>
      </w:r>
      <w:r w:rsidRPr="005A4F73">
        <w:rPr>
          <w:color w:val="212529"/>
          <w:sz w:val="22"/>
          <w:szCs w:val="22"/>
        </w:rPr>
        <w:br/>
      </w:r>
    </w:p>
    <w:p w14:paraId="034CBC2B" w14:textId="05BFC833" w:rsidR="00F90CEA" w:rsidRPr="001660A4" w:rsidRDefault="00F90CEA" w:rsidP="00F90CEA">
      <w:pPr>
        <w:shd w:val="clear" w:color="auto" w:fill="FFFFFF"/>
        <w:rPr>
          <w:color w:val="212529"/>
          <w:sz w:val="23"/>
          <w:szCs w:val="23"/>
        </w:rPr>
      </w:pPr>
      <w:r w:rsidRPr="005A4F73">
        <w:rPr>
          <w:color w:val="212529"/>
          <w:sz w:val="22"/>
          <w:szCs w:val="22"/>
        </w:rPr>
        <w:t>Dieu trinité, louange à toi ! Que soit béni ton nom très saint !</w:t>
      </w:r>
      <w:r w:rsidRPr="005A4F73">
        <w:rPr>
          <w:color w:val="212529"/>
          <w:sz w:val="22"/>
          <w:szCs w:val="22"/>
        </w:rPr>
        <w:br/>
        <w:t>Dieu qui étais, qui es, qui viens, D'un même cœur nous te chantons</w:t>
      </w:r>
      <w:r w:rsidRPr="001660A4">
        <w:rPr>
          <w:color w:val="212529"/>
          <w:sz w:val="23"/>
          <w:szCs w:val="23"/>
        </w:rPr>
        <w:t xml:space="preserve"> !</w:t>
      </w:r>
    </w:p>
    <w:p w14:paraId="474A28B8" w14:textId="77777777" w:rsidR="00F90CEA" w:rsidRPr="00423E4C" w:rsidRDefault="00F90CEA" w:rsidP="00814C14">
      <w:pPr>
        <w:pStyle w:val="Titre1"/>
        <w:ind w:left="284"/>
        <w:jc w:val="center"/>
        <w:rPr>
          <w:b w:val="0"/>
          <w:i/>
          <w:iCs/>
          <w:sz w:val="12"/>
          <w:szCs w:val="12"/>
          <w:u w:val="single"/>
        </w:rPr>
      </w:pPr>
    </w:p>
    <w:p w14:paraId="1B1D56A0" w14:textId="296FF657" w:rsidR="00752AF8" w:rsidRPr="00915424" w:rsidRDefault="00752AF8" w:rsidP="00814C14">
      <w:pPr>
        <w:pStyle w:val="Titre1"/>
        <w:ind w:left="284"/>
        <w:jc w:val="center"/>
        <w:rPr>
          <w:b w:val="0"/>
          <w:i/>
          <w:iCs/>
          <w:sz w:val="22"/>
          <w:szCs w:val="22"/>
          <w:u w:val="single"/>
        </w:rPr>
      </w:pPr>
      <w:r w:rsidRPr="00915424">
        <w:rPr>
          <w:b w:val="0"/>
          <w:i/>
          <w:iCs/>
          <w:sz w:val="22"/>
          <w:szCs w:val="22"/>
          <w:u w:val="single"/>
        </w:rPr>
        <w:t xml:space="preserve">Messe </w:t>
      </w:r>
      <w:r w:rsidR="00095439">
        <w:rPr>
          <w:b w:val="0"/>
          <w:i/>
          <w:iCs/>
          <w:sz w:val="22"/>
          <w:szCs w:val="22"/>
          <w:u w:val="single"/>
        </w:rPr>
        <w:t>au cœur de ce monde</w:t>
      </w:r>
    </w:p>
    <w:p w14:paraId="4F910586" w14:textId="77777777" w:rsidR="00BB1343" w:rsidRPr="00734D4B" w:rsidRDefault="00BB1343" w:rsidP="00BB1343">
      <w:pPr>
        <w:rPr>
          <w:bCs/>
          <w:sz w:val="20"/>
          <w:szCs w:val="20"/>
          <w:u w:val="single"/>
        </w:rPr>
      </w:pPr>
      <w:r w:rsidRPr="00A71F5A">
        <w:rPr>
          <w:bCs/>
          <w:sz w:val="18"/>
          <w:szCs w:val="18"/>
          <w:u w:val="single"/>
        </w:rPr>
        <w:t>Prière Pénitentielle</w:t>
      </w:r>
      <w:r w:rsidRPr="00734D4B">
        <w:rPr>
          <w:bCs/>
          <w:sz w:val="20"/>
          <w:szCs w:val="20"/>
          <w:u w:val="single"/>
        </w:rPr>
        <w:t> :</w:t>
      </w:r>
    </w:p>
    <w:p w14:paraId="098DD7E0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Jésus berger de toute humanité, tu es venu chercher ceux qui étaient perdus : </w:t>
      </w:r>
    </w:p>
    <w:p w14:paraId="219F58F6" w14:textId="77777777" w:rsidR="009D3985" w:rsidRDefault="009D3985" w:rsidP="009D3985">
      <w:pPr>
        <w:rPr>
          <w:b/>
          <w:bCs/>
          <w:sz w:val="22"/>
        </w:rPr>
      </w:pPr>
      <w:r>
        <w:rPr>
          <w:b/>
          <w:bCs/>
          <w:sz w:val="22"/>
        </w:rPr>
        <w:t xml:space="preserve">Prends pitié de nous, fais-nous revenir, fais-nous revenir à Toi, </w:t>
      </w:r>
    </w:p>
    <w:p w14:paraId="79248BC3" w14:textId="77777777" w:rsidR="009D3985" w:rsidRDefault="009D3985" w:rsidP="009D3985">
      <w:pPr>
        <w:rPr>
          <w:b/>
          <w:bCs/>
          <w:sz w:val="22"/>
        </w:rPr>
      </w:pPr>
      <w:proofErr w:type="gramStart"/>
      <w:r>
        <w:rPr>
          <w:b/>
          <w:bCs/>
          <w:sz w:val="22"/>
        </w:rPr>
        <w:t>prends</w:t>
      </w:r>
      <w:proofErr w:type="gramEnd"/>
      <w:r>
        <w:rPr>
          <w:b/>
          <w:bCs/>
          <w:sz w:val="22"/>
        </w:rPr>
        <w:t xml:space="preserve"> pitié de nous !</w:t>
      </w:r>
    </w:p>
    <w:p w14:paraId="0A12B31A" w14:textId="0279F0FF" w:rsidR="009D3985" w:rsidRDefault="009D3985" w:rsidP="009D3985">
      <w:pPr>
        <w:rPr>
          <w:b/>
          <w:bCs/>
          <w:sz w:val="22"/>
        </w:rPr>
      </w:pPr>
      <w:r>
        <w:rPr>
          <w:sz w:val="22"/>
        </w:rPr>
        <w:t xml:space="preserve">Jésus berger de toute humanité, tu es venu guérir ceux qui étaient malades, </w:t>
      </w:r>
      <w:r>
        <w:rPr>
          <w:b/>
          <w:bCs/>
          <w:sz w:val="22"/>
        </w:rPr>
        <w:t>Pr</w:t>
      </w:r>
      <w:r w:rsidR="00423E4C">
        <w:rPr>
          <w:b/>
          <w:bCs/>
          <w:sz w:val="22"/>
        </w:rPr>
        <w:t>…</w:t>
      </w:r>
    </w:p>
    <w:p w14:paraId="0A6D9848" w14:textId="1B1F1FA9" w:rsidR="009D3985" w:rsidRDefault="009D3985" w:rsidP="009D3985">
      <w:pPr>
        <w:rPr>
          <w:b/>
          <w:bCs/>
          <w:sz w:val="22"/>
        </w:rPr>
      </w:pPr>
      <w:r>
        <w:rPr>
          <w:sz w:val="22"/>
        </w:rPr>
        <w:t>Jésus berger de toute humanité tu es venu sauver ceux qui étaient pécheurs,</w:t>
      </w:r>
      <w:r w:rsidRPr="00423E4C">
        <w:rPr>
          <w:b/>
          <w:bCs/>
          <w:sz w:val="22"/>
        </w:rPr>
        <w:t xml:space="preserve"> </w:t>
      </w:r>
      <w:r w:rsidR="00423E4C" w:rsidRPr="00423E4C">
        <w:rPr>
          <w:b/>
          <w:bCs/>
          <w:sz w:val="22"/>
        </w:rPr>
        <w:t>Pr</w:t>
      </w:r>
      <w:r w:rsidR="00423E4C">
        <w:rPr>
          <w:b/>
          <w:bCs/>
          <w:sz w:val="22"/>
        </w:rPr>
        <w:t>...</w:t>
      </w:r>
    </w:p>
    <w:p w14:paraId="2977BF99" w14:textId="77777777" w:rsidR="009D3985" w:rsidRPr="00401215" w:rsidRDefault="009D3985" w:rsidP="009D3985">
      <w:pPr>
        <w:rPr>
          <w:sz w:val="12"/>
          <w:szCs w:val="12"/>
        </w:rPr>
      </w:pPr>
    </w:p>
    <w:p w14:paraId="71FE2852" w14:textId="77777777" w:rsidR="009D3985" w:rsidRDefault="009D3985" w:rsidP="009D3985">
      <w:pPr>
        <w:rPr>
          <w:b/>
          <w:sz w:val="22"/>
        </w:rPr>
      </w:pPr>
      <w:r w:rsidRPr="009D3985">
        <w:rPr>
          <w:b/>
          <w:sz w:val="22"/>
          <w:u w:val="single"/>
        </w:rPr>
        <w:t>Gloire à Dieu</w:t>
      </w:r>
      <w:r>
        <w:rPr>
          <w:b/>
          <w:sz w:val="22"/>
        </w:rPr>
        <w:t xml:space="preserve"> dans le ciel, grande paix sur la </w:t>
      </w:r>
      <w:proofErr w:type="gramStart"/>
      <w:r>
        <w:rPr>
          <w:b/>
          <w:sz w:val="22"/>
        </w:rPr>
        <w:t>terre  (</w:t>
      </w:r>
      <w:proofErr w:type="gramEnd"/>
      <w:r>
        <w:rPr>
          <w:b/>
          <w:sz w:val="22"/>
        </w:rPr>
        <w:t>bis)</w:t>
      </w:r>
    </w:p>
    <w:p w14:paraId="3E5DC687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1 Nous te louons, nous te bénissons, nous </w:t>
      </w:r>
      <w:proofErr w:type="gramStart"/>
      <w:r>
        <w:rPr>
          <w:sz w:val="22"/>
        </w:rPr>
        <w:t>t’adorons!</w:t>
      </w:r>
      <w:proofErr w:type="gramEnd"/>
      <w:r>
        <w:rPr>
          <w:sz w:val="22"/>
        </w:rPr>
        <w:t xml:space="preserve"> </w:t>
      </w:r>
    </w:p>
    <w:p w14:paraId="2E9602E2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   Nous te glorifions, nous te rendons grâce pour ton immense gloire.</w:t>
      </w:r>
    </w:p>
    <w:p w14:paraId="4BF969C6" w14:textId="77777777" w:rsidR="009D3985" w:rsidRPr="009E35A4" w:rsidRDefault="009D3985" w:rsidP="009D3985">
      <w:pPr>
        <w:rPr>
          <w:sz w:val="6"/>
          <w:szCs w:val="6"/>
        </w:rPr>
      </w:pPr>
    </w:p>
    <w:p w14:paraId="3A5BAA52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2 Seigneur Dieu, le Roi du ciel, le Père tout </w:t>
      </w:r>
      <w:proofErr w:type="gramStart"/>
      <w:r>
        <w:rPr>
          <w:sz w:val="22"/>
        </w:rPr>
        <w:t>Puissant!</w:t>
      </w:r>
      <w:proofErr w:type="gramEnd"/>
    </w:p>
    <w:p w14:paraId="69A1DA03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   Seigneur Dieu, Agneau de Dieu, le Fils du Père.</w:t>
      </w:r>
    </w:p>
    <w:p w14:paraId="01359736" w14:textId="77777777" w:rsidR="009D3985" w:rsidRPr="009E35A4" w:rsidRDefault="009D3985" w:rsidP="009D3985">
      <w:pPr>
        <w:rPr>
          <w:sz w:val="6"/>
          <w:szCs w:val="6"/>
        </w:rPr>
      </w:pPr>
    </w:p>
    <w:p w14:paraId="7FF6983A" w14:textId="77777777" w:rsidR="009D3985" w:rsidRDefault="009D3985" w:rsidP="009D3985">
      <w:pPr>
        <w:rPr>
          <w:sz w:val="22"/>
        </w:rPr>
      </w:pPr>
      <w:r>
        <w:rPr>
          <w:sz w:val="22"/>
        </w:rPr>
        <w:t>3 Le seul Saint, le seul Seigneur, le seul Très-</w:t>
      </w:r>
      <w:proofErr w:type="gramStart"/>
      <w:r>
        <w:rPr>
          <w:sz w:val="22"/>
        </w:rPr>
        <w:t>Haut!</w:t>
      </w:r>
      <w:proofErr w:type="gramEnd"/>
    </w:p>
    <w:p w14:paraId="323AF051" w14:textId="77777777" w:rsidR="009D3985" w:rsidRDefault="009D3985" w:rsidP="009D3985">
      <w:pPr>
        <w:rPr>
          <w:sz w:val="22"/>
        </w:rPr>
      </w:pPr>
      <w:r>
        <w:rPr>
          <w:sz w:val="22"/>
        </w:rPr>
        <w:t xml:space="preserve">   Jésus-Christ, avec l’Esprit, dans la gloire du Père.</w:t>
      </w:r>
    </w:p>
    <w:p w14:paraId="1A223390" w14:textId="77777777" w:rsidR="00401215" w:rsidRPr="00A71F5A" w:rsidRDefault="00401215" w:rsidP="009D3985">
      <w:pPr>
        <w:rPr>
          <w:sz w:val="12"/>
          <w:szCs w:val="12"/>
        </w:rPr>
      </w:pPr>
    </w:p>
    <w:p w14:paraId="2D20D083" w14:textId="77777777" w:rsidR="00401215" w:rsidRPr="008214DB" w:rsidRDefault="00401215" w:rsidP="00401215">
      <w:pPr>
        <w:rPr>
          <w:b/>
          <w:bCs/>
          <w:sz w:val="21"/>
          <w:szCs w:val="21"/>
        </w:rPr>
      </w:pPr>
      <w:r>
        <w:rPr>
          <w:b/>
          <w:bCs/>
        </w:rPr>
        <w:t xml:space="preserve">        </w:t>
      </w:r>
      <w:r w:rsidRPr="008214DB">
        <w:rPr>
          <w:b/>
          <w:bCs/>
          <w:sz w:val="21"/>
          <w:szCs w:val="21"/>
          <w:u w:val="single"/>
        </w:rPr>
        <w:t>Je crois en Dieu le Père</w:t>
      </w:r>
      <w:r w:rsidRPr="008214DB">
        <w:rPr>
          <w:b/>
          <w:bCs/>
          <w:sz w:val="21"/>
          <w:szCs w:val="21"/>
        </w:rPr>
        <w:t>, en son Fils Jésus-Christ ;</w:t>
      </w:r>
    </w:p>
    <w:p w14:paraId="5EEC0A14" w14:textId="77777777" w:rsidR="00401215" w:rsidRPr="008214DB" w:rsidRDefault="00401215" w:rsidP="00401215">
      <w:pPr>
        <w:rPr>
          <w:b/>
          <w:bCs/>
          <w:sz w:val="21"/>
          <w:szCs w:val="21"/>
        </w:rPr>
      </w:pPr>
      <w:r w:rsidRPr="008214DB">
        <w:rPr>
          <w:b/>
          <w:bCs/>
          <w:sz w:val="21"/>
          <w:szCs w:val="21"/>
        </w:rPr>
        <w:tab/>
        <w:t xml:space="preserve">   En l’Esprit créateur, je crois en Dieu le Père, </w:t>
      </w:r>
    </w:p>
    <w:p w14:paraId="204B8EF7" w14:textId="77777777" w:rsidR="00401215" w:rsidRPr="008214DB" w:rsidRDefault="00401215" w:rsidP="00401215">
      <w:pPr>
        <w:ind w:firstLine="708"/>
        <w:rPr>
          <w:b/>
          <w:bCs/>
          <w:sz w:val="21"/>
          <w:szCs w:val="21"/>
        </w:rPr>
      </w:pPr>
      <w:r w:rsidRPr="008214DB">
        <w:rPr>
          <w:b/>
          <w:bCs/>
          <w:sz w:val="21"/>
          <w:szCs w:val="21"/>
        </w:rPr>
        <w:t xml:space="preserve">    </w:t>
      </w:r>
      <w:proofErr w:type="gramStart"/>
      <w:r w:rsidRPr="008214DB">
        <w:rPr>
          <w:b/>
          <w:bCs/>
          <w:sz w:val="21"/>
          <w:szCs w:val="21"/>
        </w:rPr>
        <w:t>je</w:t>
      </w:r>
      <w:proofErr w:type="gramEnd"/>
      <w:r w:rsidRPr="008214DB">
        <w:rPr>
          <w:b/>
          <w:bCs/>
          <w:sz w:val="21"/>
          <w:szCs w:val="21"/>
        </w:rPr>
        <w:t xml:space="preserve"> crois en toi mon Dieu, mon Dieu.</w:t>
      </w:r>
    </w:p>
    <w:p w14:paraId="0DB84A36" w14:textId="77777777" w:rsidR="00401215" w:rsidRPr="00401215" w:rsidRDefault="00401215" w:rsidP="00401215">
      <w:pPr>
        <w:rPr>
          <w:sz w:val="4"/>
          <w:szCs w:val="4"/>
        </w:rPr>
      </w:pPr>
    </w:p>
    <w:p w14:paraId="7203C119" w14:textId="77777777" w:rsidR="00401215" w:rsidRDefault="00401215" w:rsidP="00A71F5A">
      <w:pPr>
        <w:rPr>
          <w:sz w:val="22"/>
        </w:rPr>
      </w:pPr>
      <w:r>
        <w:rPr>
          <w:sz w:val="22"/>
        </w:rPr>
        <w:t>1 Je crois en Dieu qui s’est fait homme, en un seul Dieu pour tous les hommes,</w:t>
      </w:r>
    </w:p>
    <w:p w14:paraId="1513C0DD" w14:textId="77777777" w:rsidR="00401215" w:rsidRDefault="00401215" w:rsidP="00A71F5A">
      <w:pPr>
        <w:rPr>
          <w:sz w:val="22"/>
        </w:rPr>
      </w:pPr>
      <w:r>
        <w:rPr>
          <w:sz w:val="22"/>
        </w:rPr>
        <w:t xml:space="preserve">   A notre chair il prend la vie : je crois en Dieu source de la vie.</w:t>
      </w:r>
    </w:p>
    <w:p w14:paraId="31DA9D9A" w14:textId="77777777" w:rsidR="00401215" w:rsidRPr="00401215" w:rsidRDefault="00401215" w:rsidP="00A71F5A">
      <w:pPr>
        <w:rPr>
          <w:sz w:val="6"/>
          <w:szCs w:val="6"/>
        </w:rPr>
      </w:pPr>
    </w:p>
    <w:p w14:paraId="2ADCE314" w14:textId="77777777" w:rsidR="00401215" w:rsidRDefault="00401215" w:rsidP="00A71F5A">
      <w:pPr>
        <w:rPr>
          <w:sz w:val="22"/>
        </w:rPr>
      </w:pPr>
      <w:r>
        <w:rPr>
          <w:sz w:val="22"/>
        </w:rPr>
        <w:t>2 Je crois en Dieu qui croit en l’homme, en un seul Dieu pour tous les hommes,</w:t>
      </w:r>
    </w:p>
    <w:p w14:paraId="770050B3" w14:textId="77777777" w:rsidR="00401215" w:rsidRDefault="00401215" w:rsidP="00A71F5A">
      <w:pPr>
        <w:rPr>
          <w:sz w:val="22"/>
        </w:rPr>
      </w:pPr>
      <w:r>
        <w:rPr>
          <w:sz w:val="22"/>
        </w:rPr>
        <w:t xml:space="preserve">   Sa mort nous ouvre un avenir.  Je crois en Dieu, source d’avenir.</w:t>
      </w:r>
    </w:p>
    <w:p w14:paraId="6224EC72" w14:textId="77777777" w:rsidR="00401215" w:rsidRPr="00401215" w:rsidRDefault="00401215" w:rsidP="00A71F5A">
      <w:pPr>
        <w:rPr>
          <w:sz w:val="6"/>
          <w:szCs w:val="6"/>
        </w:rPr>
      </w:pPr>
    </w:p>
    <w:p w14:paraId="3D8FB059" w14:textId="77777777" w:rsidR="00401215" w:rsidRDefault="00401215" w:rsidP="00A71F5A">
      <w:pPr>
        <w:rPr>
          <w:sz w:val="22"/>
        </w:rPr>
      </w:pPr>
      <w:r>
        <w:rPr>
          <w:sz w:val="22"/>
        </w:rPr>
        <w:t>3 Je crois en Dieu qui vient en l’homme, en un seul Dieu pour tous les hommes ?</w:t>
      </w:r>
    </w:p>
    <w:p w14:paraId="4C6D257E" w14:textId="77777777" w:rsidR="00401215" w:rsidRDefault="00401215" w:rsidP="00A71F5A">
      <w:pPr>
        <w:rPr>
          <w:sz w:val="22"/>
        </w:rPr>
      </w:pPr>
      <w:r>
        <w:rPr>
          <w:sz w:val="22"/>
        </w:rPr>
        <w:t xml:space="preserve">   Et son Esprit répand l’amour. Je crois en Dieu, source d’amour.</w:t>
      </w:r>
    </w:p>
    <w:p w14:paraId="1244207A" w14:textId="77777777" w:rsidR="00CB112F" w:rsidRDefault="00CB112F" w:rsidP="00734D4B">
      <w:pPr>
        <w:jc w:val="both"/>
        <w:rPr>
          <w:b/>
          <w:bCs/>
          <w:sz w:val="12"/>
          <w:szCs w:val="12"/>
        </w:rPr>
      </w:pPr>
    </w:p>
    <w:p w14:paraId="5A9EA9A8" w14:textId="77777777" w:rsidR="009D3985" w:rsidRDefault="009D3985" w:rsidP="009D3985">
      <w:pPr>
        <w:rPr>
          <w:b/>
          <w:bCs/>
          <w:sz w:val="22"/>
        </w:rPr>
      </w:pPr>
      <w:r w:rsidRPr="009D3985">
        <w:rPr>
          <w:i/>
          <w:iCs/>
          <w:sz w:val="22"/>
          <w:u w:val="single"/>
        </w:rPr>
        <w:t>Louange et gloire à Notre Dieu</w:t>
      </w:r>
      <w:r>
        <w:rPr>
          <w:sz w:val="22"/>
        </w:rPr>
        <w:t xml:space="preserve"> : </w:t>
      </w:r>
      <w:r w:rsidRPr="008214DB">
        <w:rPr>
          <w:b/>
          <w:bCs/>
          <w:sz w:val="21"/>
          <w:szCs w:val="21"/>
        </w:rPr>
        <w:t>Louange et gloire à notre Dieu !</w:t>
      </w:r>
    </w:p>
    <w:p w14:paraId="13DF7ADC" w14:textId="77777777" w:rsidR="009D3985" w:rsidRPr="008214DB" w:rsidRDefault="009D3985" w:rsidP="009D3985">
      <w:pPr>
        <w:rPr>
          <w:b/>
          <w:bCs/>
          <w:sz w:val="21"/>
          <w:szCs w:val="21"/>
        </w:rPr>
      </w:pPr>
      <w:r>
        <w:rPr>
          <w:sz w:val="22"/>
        </w:rPr>
        <w:t xml:space="preserve">Saint est le Seigneur, le Dieu de l’univers : </w:t>
      </w:r>
      <w:r w:rsidRPr="008214DB">
        <w:rPr>
          <w:b/>
          <w:bCs/>
          <w:sz w:val="21"/>
          <w:szCs w:val="21"/>
        </w:rPr>
        <w:t>Louange et gloire à notre Dieu !</w:t>
      </w:r>
    </w:p>
    <w:p w14:paraId="7F7901D1" w14:textId="77777777" w:rsidR="009D3985" w:rsidRPr="008214DB" w:rsidRDefault="009D3985" w:rsidP="009D3985">
      <w:pPr>
        <w:rPr>
          <w:b/>
          <w:bCs/>
          <w:sz w:val="21"/>
          <w:szCs w:val="21"/>
        </w:rPr>
      </w:pPr>
      <w:r>
        <w:rPr>
          <w:sz w:val="22"/>
        </w:rPr>
        <w:t xml:space="preserve">Le ciel et la terre nous disent ta splendeur : </w:t>
      </w:r>
      <w:r w:rsidRPr="008214DB">
        <w:rPr>
          <w:b/>
          <w:bCs/>
          <w:sz w:val="21"/>
          <w:szCs w:val="21"/>
        </w:rPr>
        <w:t>Louange et gloire à notre Dieu !</w:t>
      </w:r>
    </w:p>
    <w:p w14:paraId="60479C18" w14:textId="77777777" w:rsidR="009D3985" w:rsidRDefault="009D3985" w:rsidP="009D3985">
      <w:pPr>
        <w:rPr>
          <w:i/>
          <w:iCs/>
          <w:sz w:val="22"/>
        </w:rPr>
      </w:pPr>
      <w:r>
        <w:rPr>
          <w:sz w:val="22"/>
        </w:rPr>
        <w:t xml:space="preserve">Qu’il soit béni celui qui vient d’auprès de Toi, </w:t>
      </w:r>
      <w:r w:rsidRPr="008214DB">
        <w:rPr>
          <w:b/>
          <w:bCs/>
          <w:sz w:val="21"/>
          <w:szCs w:val="21"/>
          <w:u w:val="single"/>
        </w:rPr>
        <w:t>Louange et gloire à notre Dieu</w:t>
      </w:r>
      <w:r w:rsidRPr="008214DB">
        <w:rPr>
          <w:sz w:val="21"/>
          <w:szCs w:val="21"/>
        </w:rPr>
        <w:t> !</w:t>
      </w:r>
    </w:p>
    <w:p w14:paraId="74B874CE" w14:textId="77777777" w:rsidR="00F90CEA" w:rsidRPr="00F90CEA" w:rsidRDefault="00F90CEA" w:rsidP="00A71F5A">
      <w:pPr>
        <w:ind w:left="284"/>
        <w:rPr>
          <w:b/>
          <w:bCs/>
          <w:sz w:val="12"/>
          <w:szCs w:val="12"/>
          <w:u w:val="single"/>
        </w:rPr>
      </w:pPr>
    </w:p>
    <w:p w14:paraId="363C3796" w14:textId="2B90FFF7" w:rsidR="009D3985" w:rsidRDefault="009D3985" w:rsidP="00A71F5A">
      <w:pPr>
        <w:ind w:left="284"/>
        <w:rPr>
          <w:sz w:val="22"/>
        </w:rPr>
      </w:pPr>
      <w:r w:rsidRPr="008214DB">
        <w:rPr>
          <w:b/>
          <w:bCs/>
          <w:sz w:val="20"/>
          <w:szCs w:val="20"/>
          <w:u w:val="single"/>
        </w:rPr>
        <w:t>Anamnèse</w:t>
      </w:r>
      <w:r>
        <w:rPr>
          <w:i/>
          <w:iCs/>
          <w:sz w:val="22"/>
        </w:rPr>
        <w:t> : Invoquons-le avec amour</w:t>
      </w:r>
      <w:r>
        <w:rPr>
          <w:sz w:val="22"/>
        </w:rPr>
        <w:t xml:space="preserve"> : </w:t>
      </w:r>
    </w:p>
    <w:p w14:paraId="3F2D3A6D" w14:textId="77777777" w:rsidR="009D3985" w:rsidRPr="008214DB" w:rsidRDefault="009D3985" w:rsidP="00A71F5A">
      <w:pPr>
        <w:ind w:left="284"/>
        <w:rPr>
          <w:b/>
          <w:bCs/>
          <w:sz w:val="21"/>
          <w:szCs w:val="21"/>
        </w:rPr>
      </w:pPr>
      <w:r w:rsidRPr="008214DB">
        <w:rPr>
          <w:b/>
          <w:bCs/>
          <w:sz w:val="21"/>
          <w:szCs w:val="21"/>
        </w:rPr>
        <w:t xml:space="preserve">Tu es venu, tu reviendras, Seigneur Jésus nous t’attendons,   </w:t>
      </w:r>
    </w:p>
    <w:p w14:paraId="452745A2" w14:textId="77777777" w:rsidR="009D3985" w:rsidRPr="008214DB" w:rsidRDefault="009D3985" w:rsidP="00A71F5A">
      <w:pPr>
        <w:ind w:left="284"/>
        <w:rPr>
          <w:b/>
          <w:bCs/>
          <w:sz w:val="21"/>
          <w:szCs w:val="21"/>
        </w:rPr>
      </w:pPr>
      <w:r w:rsidRPr="008214DB">
        <w:rPr>
          <w:b/>
          <w:bCs/>
          <w:sz w:val="21"/>
          <w:szCs w:val="21"/>
        </w:rPr>
        <w:t xml:space="preserve">Tu étais mort, tu es vivant, Seigneur Jésus </w:t>
      </w:r>
      <w:proofErr w:type="gramStart"/>
      <w:r w:rsidRPr="008214DB">
        <w:rPr>
          <w:b/>
          <w:bCs/>
          <w:sz w:val="21"/>
          <w:szCs w:val="21"/>
        </w:rPr>
        <w:t>sois</w:t>
      </w:r>
      <w:proofErr w:type="gramEnd"/>
      <w:r w:rsidRPr="008214DB">
        <w:rPr>
          <w:b/>
          <w:bCs/>
          <w:sz w:val="21"/>
          <w:szCs w:val="21"/>
        </w:rPr>
        <w:t xml:space="preserve"> notre vie !</w:t>
      </w:r>
    </w:p>
    <w:p w14:paraId="0EA7301F" w14:textId="77777777" w:rsidR="009D3985" w:rsidRPr="008214DB" w:rsidRDefault="009D3985" w:rsidP="009D3985">
      <w:pPr>
        <w:rPr>
          <w:sz w:val="12"/>
          <w:szCs w:val="12"/>
        </w:rPr>
      </w:pPr>
    </w:p>
    <w:p w14:paraId="5162D78B" w14:textId="541D0493" w:rsidR="000C1537" w:rsidRPr="005A4F73" w:rsidRDefault="005A4F73" w:rsidP="005A4F73">
      <w:pPr>
        <w:ind w:left="142"/>
        <w:jc w:val="center"/>
        <w:rPr>
          <w:sz w:val="22"/>
        </w:rPr>
      </w:pPr>
      <w:r w:rsidRPr="005A4F73">
        <w:rPr>
          <w:sz w:val="22"/>
        </w:rPr>
        <w:t>2</w:t>
      </w:r>
      <w:r>
        <w:rPr>
          <w:sz w:val="22"/>
        </w:rPr>
        <w:t xml:space="preserve"> </w:t>
      </w:r>
      <w:r w:rsidRPr="005A4F73">
        <w:rPr>
          <w:sz w:val="22"/>
        </w:rPr>
        <w:t>-</w:t>
      </w:r>
    </w:p>
    <w:p w14:paraId="059D63C0" w14:textId="77777777" w:rsidR="005A4F73" w:rsidRDefault="005A4F73" w:rsidP="005A4F73">
      <w:pPr>
        <w:ind w:left="142"/>
        <w:jc w:val="center"/>
        <w:rPr>
          <w:b/>
          <w:bCs/>
          <w:sz w:val="22"/>
          <w:u w:val="single"/>
        </w:rPr>
      </w:pPr>
    </w:p>
    <w:p w14:paraId="3EEDC7B0" w14:textId="7B784E5A" w:rsidR="009D3985" w:rsidRDefault="009D3985" w:rsidP="00401215">
      <w:pPr>
        <w:ind w:left="142"/>
        <w:rPr>
          <w:sz w:val="22"/>
        </w:rPr>
      </w:pPr>
      <w:r w:rsidRPr="009D3985">
        <w:rPr>
          <w:b/>
          <w:bCs/>
          <w:sz w:val="22"/>
          <w:u w:val="single"/>
        </w:rPr>
        <w:t>Agneau glorieux</w:t>
      </w:r>
      <w:r>
        <w:rPr>
          <w:sz w:val="22"/>
        </w:rPr>
        <w:t>, Agneau que nous avions rejeté Agneau devenu notre berger,</w:t>
      </w:r>
    </w:p>
    <w:p w14:paraId="3F04ADFC" w14:textId="77777777" w:rsidR="00C21EF5" w:rsidRDefault="009D3985" w:rsidP="00401215">
      <w:pPr>
        <w:ind w:left="142"/>
        <w:rPr>
          <w:b/>
          <w:bCs/>
          <w:sz w:val="22"/>
        </w:rPr>
      </w:pPr>
      <w:r>
        <w:rPr>
          <w:b/>
          <w:bCs/>
          <w:sz w:val="22"/>
        </w:rPr>
        <w:t xml:space="preserve">Prends pitié de nous, Conduis-nous vers le Père, </w:t>
      </w:r>
    </w:p>
    <w:p w14:paraId="39E3E7CD" w14:textId="507E57A5" w:rsidR="009D3985" w:rsidRDefault="009D3985" w:rsidP="00401215">
      <w:pPr>
        <w:ind w:left="142"/>
        <w:rPr>
          <w:b/>
          <w:bCs/>
          <w:sz w:val="22"/>
        </w:rPr>
      </w:pPr>
      <w:r>
        <w:rPr>
          <w:b/>
          <w:bCs/>
          <w:sz w:val="22"/>
        </w:rPr>
        <w:t>Prends pitié de nous,</w:t>
      </w:r>
      <w:r w:rsidR="00C21EF5">
        <w:rPr>
          <w:b/>
          <w:bCs/>
          <w:sz w:val="22"/>
        </w:rPr>
        <w:t xml:space="preserve"> </w:t>
      </w:r>
      <w:r>
        <w:rPr>
          <w:b/>
          <w:bCs/>
          <w:sz w:val="22"/>
        </w:rPr>
        <w:t>guide-nous dans la paix.</w:t>
      </w:r>
    </w:p>
    <w:p w14:paraId="77406C73" w14:textId="140E52A4" w:rsidR="009D3985" w:rsidRDefault="00401215" w:rsidP="00401215">
      <w:pPr>
        <w:rPr>
          <w:sz w:val="22"/>
        </w:rPr>
      </w:pPr>
      <w:r>
        <w:rPr>
          <w:sz w:val="22"/>
        </w:rPr>
        <w:t xml:space="preserve">  </w:t>
      </w:r>
      <w:r w:rsidR="009D3985">
        <w:rPr>
          <w:sz w:val="22"/>
        </w:rPr>
        <w:t>Agneau glorieux, Agneau que nous avions immolé, Agneau devenu notre berger</w:t>
      </w:r>
    </w:p>
    <w:p w14:paraId="7D8D74D4" w14:textId="77777777" w:rsidR="00734D4B" w:rsidRPr="00734D4B" w:rsidRDefault="00734D4B" w:rsidP="00734D4B">
      <w:pPr>
        <w:rPr>
          <w:sz w:val="10"/>
          <w:szCs w:val="10"/>
        </w:rPr>
      </w:pPr>
    </w:p>
    <w:p w14:paraId="36C7EF5D" w14:textId="77777777" w:rsidR="00752AF8" w:rsidRPr="005F348D" w:rsidRDefault="00374050" w:rsidP="00374050">
      <w:pPr>
        <w:jc w:val="center"/>
        <w:rPr>
          <w:bCs/>
          <w:i/>
          <w:sz w:val="22"/>
          <w:szCs w:val="22"/>
          <w:u w:val="single"/>
        </w:rPr>
      </w:pPr>
      <w:r w:rsidRPr="005F348D">
        <w:rPr>
          <w:b/>
          <w:i/>
          <w:sz w:val="22"/>
          <w:szCs w:val="22"/>
          <w:u w:val="single"/>
        </w:rPr>
        <w:t xml:space="preserve"> </w:t>
      </w:r>
      <w:proofErr w:type="gramStart"/>
      <w:r w:rsidRPr="005F348D">
        <w:rPr>
          <w:b/>
          <w:i/>
          <w:sz w:val="22"/>
          <w:szCs w:val="22"/>
          <w:u w:val="single"/>
        </w:rPr>
        <w:t>l’Eucharistie</w:t>
      </w:r>
      <w:proofErr w:type="gramEnd"/>
    </w:p>
    <w:p w14:paraId="2F36907D" w14:textId="77777777" w:rsidR="00374050" w:rsidRPr="00A71F5A" w:rsidRDefault="00374050" w:rsidP="00374050">
      <w:pPr>
        <w:jc w:val="center"/>
        <w:rPr>
          <w:b/>
          <w:i/>
          <w:iCs/>
          <w:sz w:val="10"/>
          <w:szCs w:val="10"/>
          <w:u w:val="single"/>
        </w:rPr>
      </w:pPr>
    </w:p>
    <w:p w14:paraId="5B51CCBF" w14:textId="77777777" w:rsidR="00E70DB3" w:rsidRPr="008214DB" w:rsidRDefault="00FF68DC" w:rsidP="00E70DB3">
      <w:pPr>
        <w:rPr>
          <w:b/>
          <w:bCs/>
          <w:sz w:val="21"/>
          <w:szCs w:val="21"/>
        </w:rPr>
      </w:pPr>
      <w:r>
        <w:rPr>
          <w:b/>
          <w:bCs/>
          <w:color w:val="141412"/>
          <w:sz w:val="22"/>
          <w:szCs w:val="22"/>
        </w:rPr>
        <w:t xml:space="preserve">1 </w:t>
      </w:r>
      <w:proofErr w:type="gramStart"/>
      <w:r w:rsidR="005974A4" w:rsidRPr="008214DB">
        <w:rPr>
          <w:b/>
          <w:bCs/>
          <w:color w:val="141412"/>
          <w:sz w:val="21"/>
          <w:szCs w:val="21"/>
        </w:rPr>
        <w:t xml:space="preserve">- </w:t>
      </w:r>
      <w:r w:rsidRPr="008214DB">
        <w:rPr>
          <w:b/>
          <w:bCs/>
          <w:color w:val="141412"/>
          <w:sz w:val="21"/>
          <w:szCs w:val="21"/>
        </w:rPr>
        <w:t xml:space="preserve"> </w:t>
      </w:r>
      <w:r w:rsidR="00E70DB3" w:rsidRPr="008214DB">
        <w:rPr>
          <w:b/>
          <w:bCs/>
          <w:sz w:val="21"/>
          <w:szCs w:val="21"/>
          <w:u w:val="single"/>
        </w:rPr>
        <w:t>En</w:t>
      </w:r>
      <w:proofErr w:type="gramEnd"/>
      <w:r w:rsidR="00E70DB3" w:rsidRPr="008214DB">
        <w:rPr>
          <w:b/>
          <w:bCs/>
          <w:sz w:val="21"/>
          <w:szCs w:val="21"/>
          <w:u w:val="single"/>
        </w:rPr>
        <w:t xml:space="preserve"> marchant vers Toi,</w:t>
      </w:r>
      <w:r w:rsidR="00E70DB3" w:rsidRPr="008214DB">
        <w:rPr>
          <w:b/>
          <w:bCs/>
          <w:sz w:val="21"/>
          <w:szCs w:val="21"/>
        </w:rPr>
        <w:t xml:space="preserve"> Seigneur Notre cœur est plein de joie :</w:t>
      </w:r>
    </w:p>
    <w:p w14:paraId="6C28A436" w14:textId="77777777" w:rsidR="00E70DB3" w:rsidRPr="008214DB" w:rsidRDefault="00E70DB3" w:rsidP="00E70DB3">
      <w:pPr>
        <w:rPr>
          <w:b/>
          <w:bCs/>
          <w:sz w:val="21"/>
          <w:szCs w:val="21"/>
        </w:rPr>
      </w:pPr>
      <w:r w:rsidRPr="008214DB">
        <w:rPr>
          <w:b/>
          <w:bCs/>
          <w:sz w:val="21"/>
          <w:szCs w:val="21"/>
        </w:rPr>
        <w:t>Ta lumière nous conduit Vers le Père dans l’Esprit,</w:t>
      </w:r>
      <w:r w:rsidR="00721973" w:rsidRPr="008214DB">
        <w:rPr>
          <w:b/>
          <w:bCs/>
          <w:sz w:val="21"/>
          <w:szCs w:val="21"/>
        </w:rPr>
        <w:t xml:space="preserve"> </w:t>
      </w:r>
      <w:r w:rsidRPr="008214DB">
        <w:rPr>
          <w:b/>
          <w:bCs/>
          <w:sz w:val="21"/>
          <w:szCs w:val="21"/>
        </w:rPr>
        <w:t>Au royaume de la vie.</w:t>
      </w:r>
    </w:p>
    <w:p w14:paraId="6E3089E0" w14:textId="77777777" w:rsidR="00E70DB3" w:rsidRPr="00DD7591" w:rsidRDefault="00E70DB3" w:rsidP="00E70DB3">
      <w:pPr>
        <w:rPr>
          <w:sz w:val="4"/>
          <w:szCs w:val="4"/>
        </w:rPr>
      </w:pPr>
    </w:p>
    <w:p w14:paraId="572643B2" w14:textId="77777777" w:rsidR="00E70DB3" w:rsidRPr="00DD7591" w:rsidRDefault="00E70DB3" w:rsidP="00E70DB3">
      <w:pPr>
        <w:rPr>
          <w:sz w:val="22"/>
          <w:szCs w:val="22"/>
        </w:rPr>
      </w:pPr>
      <w:r w:rsidRPr="00DD7591">
        <w:rPr>
          <w:sz w:val="22"/>
          <w:szCs w:val="22"/>
        </w:rPr>
        <w:t>1 Par ce pain que nous mangeons, pain des pauvres pain des forts,</w:t>
      </w:r>
    </w:p>
    <w:p w14:paraId="71FFDE1A" w14:textId="03980D79" w:rsidR="00E70DB3" w:rsidRPr="00DD7591" w:rsidRDefault="00E70DB3" w:rsidP="00E70DB3">
      <w:pPr>
        <w:rPr>
          <w:sz w:val="22"/>
          <w:szCs w:val="22"/>
        </w:rPr>
      </w:pPr>
      <w:r w:rsidRPr="00DD7591">
        <w:rPr>
          <w:sz w:val="22"/>
          <w:szCs w:val="22"/>
        </w:rPr>
        <w:t xml:space="preserve">   Tu restaures notre corps, tu apaises notre faim, Jusqu’au jour de ton retour.</w:t>
      </w:r>
    </w:p>
    <w:p w14:paraId="7FF86E7F" w14:textId="77777777" w:rsidR="00E70DB3" w:rsidRPr="00DD7591" w:rsidRDefault="00E70DB3" w:rsidP="00E70DB3">
      <w:pPr>
        <w:rPr>
          <w:sz w:val="6"/>
          <w:szCs w:val="6"/>
        </w:rPr>
      </w:pPr>
    </w:p>
    <w:p w14:paraId="78B4036E" w14:textId="77777777" w:rsidR="00E70DB3" w:rsidRPr="00DD7591" w:rsidRDefault="00E70DB3" w:rsidP="00E70DB3">
      <w:pPr>
        <w:rPr>
          <w:sz w:val="22"/>
          <w:szCs w:val="22"/>
        </w:rPr>
      </w:pPr>
      <w:r w:rsidRPr="00DD7591">
        <w:rPr>
          <w:sz w:val="22"/>
          <w:szCs w:val="22"/>
        </w:rPr>
        <w:t xml:space="preserve">2 Par ce pain que nous mangeons, pain des anges pain du ciel, </w:t>
      </w:r>
    </w:p>
    <w:p w14:paraId="4F1DF32D" w14:textId="77777777" w:rsidR="00423E4C" w:rsidRDefault="00E70DB3" w:rsidP="00E70DB3">
      <w:pPr>
        <w:ind w:right="-16"/>
        <w:rPr>
          <w:sz w:val="22"/>
          <w:szCs w:val="22"/>
        </w:rPr>
      </w:pPr>
      <w:r w:rsidRPr="00DD7591">
        <w:rPr>
          <w:sz w:val="22"/>
          <w:szCs w:val="22"/>
        </w:rPr>
        <w:t xml:space="preserve"> Tu nourris nos corps mortels, Tu nous ouvres le banquet</w:t>
      </w:r>
      <w:r>
        <w:rPr>
          <w:sz w:val="22"/>
          <w:szCs w:val="22"/>
        </w:rPr>
        <w:t xml:space="preserve"> </w:t>
      </w:r>
    </w:p>
    <w:p w14:paraId="2CF4988F" w14:textId="64BAEF02" w:rsidR="00E70DB3" w:rsidRPr="00DD7591" w:rsidRDefault="00423E4C" w:rsidP="00E70DB3">
      <w:pPr>
        <w:ind w:right="-1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E70DB3" w:rsidRPr="00DD7591">
        <w:rPr>
          <w:sz w:val="22"/>
          <w:szCs w:val="22"/>
        </w:rPr>
        <w:t xml:space="preserve">Qui n’aura jamais de </w:t>
      </w:r>
      <w:r w:rsidR="00E70DB3">
        <w:rPr>
          <w:sz w:val="22"/>
          <w:szCs w:val="22"/>
        </w:rPr>
        <w:t>f</w:t>
      </w:r>
      <w:r w:rsidR="00E70DB3" w:rsidRPr="00DD7591">
        <w:rPr>
          <w:sz w:val="22"/>
          <w:szCs w:val="22"/>
        </w:rPr>
        <w:t>aim</w:t>
      </w:r>
    </w:p>
    <w:p w14:paraId="3E8D7AB2" w14:textId="77777777" w:rsidR="00E70DB3" w:rsidRPr="00DD7591" w:rsidRDefault="00E70DB3" w:rsidP="00E70DB3">
      <w:pPr>
        <w:rPr>
          <w:sz w:val="6"/>
          <w:szCs w:val="6"/>
        </w:rPr>
      </w:pPr>
    </w:p>
    <w:p w14:paraId="54A8C2D9" w14:textId="77777777" w:rsidR="00E70DB3" w:rsidRPr="00DD7591" w:rsidRDefault="00E70DB3" w:rsidP="00E70DB3">
      <w:pPr>
        <w:rPr>
          <w:sz w:val="22"/>
          <w:szCs w:val="22"/>
        </w:rPr>
      </w:pPr>
      <w:r w:rsidRPr="00DD7591">
        <w:rPr>
          <w:sz w:val="22"/>
          <w:szCs w:val="22"/>
        </w:rPr>
        <w:t>3 Par ce pain que nous mangeons, pain unique, Pain rompu,</w:t>
      </w:r>
    </w:p>
    <w:p w14:paraId="6947E3E8" w14:textId="77777777" w:rsidR="005974A4" w:rsidRPr="0079087E" w:rsidRDefault="00E70DB3" w:rsidP="00E70DB3">
      <w:pPr>
        <w:rPr>
          <w:rFonts w:eastAsia="Calibri"/>
          <w:b/>
          <w:sz w:val="20"/>
          <w:szCs w:val="20"/>
          <w:lang w:eastAsia="en-US"/>
        </w:rPr>
      </w:pPr>
      <w:r w:rsidRPr="00DD7591">
        <w:rPr>
          <w:sz w:val="22"/>
          <w:szCs w:val="22"/>
        </w:rPr>
        <w:t xml:space="preserve">   Tu rassembles les croyants, peuple saint de </w:t>
      </w:r>
      <w:proofErr w:type="gramStart"/>
      <w:r w:rsidRPr="00DD7591">
        <w:rPr>
          <w:sz w:val="22"/>
          <w:szCs w:val="22"/>
        </w:rPr>
        <w:t>baptisés,</w:t>
      </w:r>
      <w:r>
        <w:rPr>
          <w:sz w:val="22"/>
          <w:szCs w:val="22"/>
        </w:rPr>
        <w:t xml:space="preserve"> </w:t>
      </w:r>
      <w:r w:rsidRPr="00DD7591">
        <w:rPr>
          <w:sz w:val="22"/>
          <w:szCs w:val="22"/>
        </w:rPr>
        <w:t xml:space="preserve"> Appelés</w:t>
      </w:r>
      <w:proofErr w:type="gramEnd"/>
      <w:r w:rsidRPr="00DD7591">
        <w:rPr>
          <w:sz w:val="22"/>
          <w:szCs w:val="22"/>
        </w:rPr>
        <w:t xml:space="preserve"> à l’unité</w:t>
      </w:r>
    </w:p>
    <w:p w14:paraId="05FF3CC3" w14:textId="77777777" w:rsidR="005974A4" w:rsidRPr="00423E4C" w:rsidRDefault="005974A4" w:rsidP="0079087E">
      <w:pPr>
        <w:rPr>
          <w:rFonts w:eastAsia="Calibri"/>
          <w:sz w:val="16"/>
          <w:szCs w:val="16"/>
          <w:lang w:eastAsia="en-US"/>
        </w:rPr>
      </w:pPr>
    </w:p>
    <w:p w14:paraId="2BCAB386" w14:textId="77777777" w:rsidR="00E70DB3" w:rsidRPr="00E70DB3" w:rsidRDefault="00E76775" w:rsidP="00E70DB3">
      <w:pPr>
        <w:ind w:left="708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2 - </w:t>
      </w:r>
      <w:bookmarkStart w:id="3" w:name="_Hlk200750919"/>
      <w:r w:rsidR="00E70DB3" w:rsidRPr="00721973">
        <w:rPr>
          <w:b/>
          <w:bCs/>
          <w:sz w:val="22"/>
          <w:szCs w:val="22"/>
          <w:u w:val="single"/>
        </w:rPr>
        <w:t>Joie parfaite au cœur de Dieu</w:t>
      </w:r>
      <w:r w:rsidR="00E70DB3" w:rsidRPr="00E70DB3">
        <w:rPr>
          <w:b/>
          <w:bCs/>
          <w:sz w:val="22"/>
          <w:szCs w:val="22"/>
        </w:rPr>
        <w:t>, Paix levée comme une aurore</w:t>
      </w:r>
    </w:p>
    <w:p w14:paraId="1A55D561" w14:textId="77777777" w:rsidR="00E70DB3" w:rsidRPr="00E70DB3" w:rsidRDefault="00E70DB3" w:rsidP="00E70DB3">
      <w:pPr>
        <w:ind w:left="708"/>
        <w:rPr>
          <w:i/>
          <w:iCs/>
          <w:sz w:val="22"/>
          <w:szCs w:val="22"/>
        </w:rPr>
      </w:pPr>
      <w:r w:rsidRPr="00E70DB3">
        <w:rPr>
          <w:b/>
          <w:bCs/>
          <w:sz w:val="22"/>
          <w:szCs w:val="22"/>
        </w:rPr>
        <w:t xml:space="preserve">Joie de vivre au cœur de Dieu, </w:t>
      </w:r>
      <w:r w:rsidRPr="00E70DB3">
        <w:rPr>
          <w:b/>
          <w:bCs/>
          <w:sz w:val="22"/>
          <w:szCs w:val="22"/>
          <w:u w:val="single"/>
        </w:rPr>
        <w:t xml:space="preserve">viens chanter en </w:t>
      </w:r>
      <w:proofErr w:type="gramStart"/>
      <w:r w:rsidRPr="00E70DB3">
        <w:rPr>
          <w:b/>
          <w:bCs/>
          <w:sz w:val="22"/>
          <w:szCs w:val="22"/>
          <w:u w:val="single"/>
        </w:rPr>
        <w:t>nous</w:t>
      </w:r>
      <w:r w:rsidRPr="00E70DB3">
        <w:rPr>
          <w:b/>
          <w:bCs/>
          <w:sz w:val="22"/>
          <w:szCs w:val="22"/>
        </w:rPr>
        <w:t xml:space="preserve">,   </w:t>
      </w:r>
      <w:proofErr w:type="gramEnd"/>
      <w:r w:rsidRPr="00E70DB3">
        <w:rPr>
          <w:i/>
          <w:iCs/>
          <w:sz w:val="22"/>
          <w:szCs w:val="22"/>
        </w:rPr>
        <w:t>(bis)</w:t>
      </w:r>
    </w:p>
    <w:bookmarkEnd w:id="3"/>
    <w:p w14:paraId="69E79878" w14:textId="77777777" w:rsidR="00E70DB3" w:rsidRPr="00E70DB3" w:rsidRDefault="00E70DB3" w:rsidP="00E70DB3">
      <w:pPr>
        <w:rPr>
          <w:sz w:val="4"/>
          <w:szCs w:val="4"/>
        </w:rPr>
      </w:pPr>
    </w:p>
    <w:p w14:paraId="74D11034" w14:textId="77777777" w:rsidR="00E70DB3" w:rsidRP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>1 Pour que ma joie demeure en vous, je vous ai dit cette parole.</w:t>
      </w:r>
    </w:p>
    <w:p w14:paraId="13678837" w14:textId="77777777" w:rsidR="00E70DB3" w:rsidRP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 xml:space="preserve">   « Aimez-vous les uns les autres, Demeurez dans mon amour.</w:t>
      </w:r>
    </w:p>
    <w:p w14:paraId="05E15A0F" w14:textId="77777777" w:rsidR="00E70DB3" w:rsidRP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 xml:space="preserve">   Votre joie sera </w:t>
      </w:r>
      <w:proofErr w:type="gramStart"/>
      <w:r w:rsidRPr="00E70DB3">
        <w:rPr>
          <w:sz w:val="22"/>
        </w:rPr>
        <w:t>parfaite,  Demeurez</w:t>
      </w:r>
      <w:proofErr w:type="gramEnd"/>
      <w:r w:rsidRPr="00E70DB3">
        <w:rPr>
          <w:sz w:val="22"/>
        </w:rPr>
        <w:t xml:space="preserve"> dans mon amour. »</w:t>
      </w:r>
    </w:p>
    <w:p w14:paraId="3148AE24" w14:textId="77777777" w:rsidR="00E70DB3" w:rsidRPr="00E70DB3" w:rsidRDefault="00E70DB3" w:rsidP="00E70DB3">
      <w:pPr>
        <w:ind w:left="708"/>
        <w:rPr>
          <w:sz w:val="6"/>
          <w:szCs w:val="6"/>
        </w:rPr>
      </w:pPr>
    </w:p>
    <w:p w14:paraId="4C4D79DD" w14:textId="77777777" w:rsidR="00E70DB3" w:rsidRPr="00E70DB3" w:rsidRDefault="00E70DB3" w:rsidP="008214DB">
      <w:pPr>
        <w:ind w:left="142"/>
        <w:rPr>
          <w:sz w:val="22"/>
        </w:rPr>
      </w:pPr>
      <w:r w:rsidRPr="00E70DB3">
        <w:rPr>
          <w:sz w:val="22"/>
        </w:rPr>
        <w:t>2 Pour que ma joie demeure en vous, laissez mûrir cette parole :</w:t>
      </w:r>
    </w:p>
    <w:p w14:paraId="5348E482" w14:textId="77777777" w:rsidR="00E70DB3" w:rsidRPr="00E70DB3" w:rsidRDefault="00E70DB3" w:rsidP="008214DB">
      <w:pPr>
        <w:ind w:left="142"/>
        <w:rPr>
          <w:sz w:val="22"/>
        </w:rPr>
      </w:pPr>
      <w:r w:rsidRPr="00E70DB3">
        <w:rPr>
          <w:sz w:val="22"/>
        </w:rPr>
        <w:t xml:space="preserve">   « Je remonte vers le Père, j’enverrai sur vous l’Esprit ;</w:t>
      </w:r>
    </w:p>
    <w:p w14:paraId="2E73252C" w14:textId="77777777" w:rsidR="00E70DB3" w:rsidRPr="00E70DB3" w:rsidRDefault="00E70DB3" w:rsidP="008214DB">
      <w:pPr>
        <w:ind w:left="142"/>
        <w:rPr>
          <w:sz w:val="22"/>
        </w:rPr>
      </w:pPr>
      <w:r w:rsidRPr="00E70DB3">
        <w:rPr>
          <w:sz w:val="22"/>
        </w:rPr>
        <w:t xml:space="preserve">   Votre joie sera </w:t>
      </w:r>
      <w:proofErr w:type="gramStart"/>
      <w:r w:rsidRPr="00E70DB3">
        <w:rPr>
          <w:sz w:val="22"/>
        </w:rPr>
        <w:t>parfaite,  J’enverrai</w:t>
      </w:r>
      <w:proofErr w:type="gramEnd"/>
      <w:r w:rsidRPr="00E70DB3">
        <w:rPr>
          <w:sz w:val="22"/>
        </w:rPr>
        <w:t xml:space="preserve"> sur vous l’Esprit.</w:t>
      </w:r>
    </w:p>
    <w:p w14:paraId="1265C993" w14:textId="77777777" w:rsidR="00E70DB3" w:rsidRPr="00E70DB3" w:rsidRDefault="00E70DB3" w:rsidP="00E70DB3">
      <w:pPr>
        <w:ind w:left="708"/>
        <w:rPr>
          <w:sz w:val="6"/>
          <w:szCs w:val="6"/>
        </w:rPr>
      </w:pPr>
    </w:p>
    <w:p w14:paraId="65F2D5E8" w14:textId="77777777" w:rsidR="00E70DB3" w:rsidRP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>3 Pour que ma joie demeure en vous, gardez confiance en ma parole.</w:t>
      </w:r>
    </w:p>
    <w:p w14:paraId="30050664" w14:textId="77777777" w:rsidR="00E70DB3" w:rsidRP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 xml:space="preserve">   « Dieu vous aime comme un Père, </w:t>
      </w:r>
      <w:proofErr w:type="spellStart"/>
      <w:r w:rsidRPr="00E70DB3">
        <w:rPr>
          <w:sz w:val="22"/>
        </w:rPr>
        <w:t>demandez vous</w:t>
      </w:r>
      <w:proofErr w:type="spellEnd"/>
      <w:r w:rsidRPr="00E70DB3">
        <w:rPr>
          <w:sz w:val="22"/>
        </w:rPr>
        <w:t xml:space="preserve"> recevrez ;</w:t>
      </w:r>
    </w:p>
    <w:p w14:paraId="4BD2ED63" w14:textId="77777777" w:rsidR="00E70DB3" w:rsidRDefault="00E70DB3" w:rsidP="00E70DB3">
      <w:pPr>
        <w:ind w:left="708"/>
        <w:rPr>
          <w:sz w:val="22"/>
        </w:rPr>
      </w:pPr>
      <w:r w:rsidRPr="00E70DB3">
        <w:rPr>
          <w:sz w:val="22"/>
        </w:rPr>
        <w:t xml:space="preserve">   Votre joie sera parfaite, </w:t>
      </w:r>
      <w:proofErr w:type="spellStart"/>
      <w:r w:rsidRPr="00E70DB3">
        <w:rPr>
          <w:sz w:val="22"/>
        </w:rPr>
        <w:t>demandez vous</w:t>
      </w:r>
      <w:proofErr w:type="spellEnd"/>
      <w:r w:rsidRPr="00E70DB3">
        <w:rPr>
          <w:sz w:val="22"/>
        </w:rPr>
        <w:t xml:space="preserve"> recevrez ! »</w:t>
      </w:r>
    </w:p>
    <w:p w14:paraId="3FCD8B07" w14:textId="77777777" w:rsidR="00694587" w:rsidRPr="008214DB" w:rsidRDefault="00694587" w:rsidP="00E70DB3">
      <w:pPr>
        <w:ind w:left="708"/>
        <w:rPr>
          <w:sz w:val="16"/>
          <w:szCs w:val="16"/>
        </w:rPr>
      </w:pPr>
    </w:p>
    <w:p w14:paraId="226E644C" w14:textId="77777777" w:rsidR="00423E4C" w:rsidRDefault="00423E4C" w:rsidP="005A4F73">
      <w:pPr>
        <w:ind w:right="-16"/>
        <w:rPr>
          <w:b/>
          <w:sz w:val="22"/>
          <w:szCs w:val="22"/>
        </w:rPr>
      </w:pPr>
      <w:r>
        <w:rPr>
          <w:sz w:val="22"/>
        </w:rPr>
        <w:t xml:space="preserve">  </w:t>
      </w:r>
      <w:r w:rsidR="00694587">
        <w:rPr>
          <w:sz w:val="22"/>
        </w:rPr>
        <w:t xml:space="preserve"> </w:t>
      </w:r>
      <w:proofErr w:type="gramStart"/>
      <w:r w:rsidR="00F90CEA" w:rsidRPr="005F348D">
        <w:rPr>
          <w:b/>
          <w:sz w:val="21"/>
          <w:szCs w:val="21"/>
        </w:rPr>
        <w:t>3</w:t>
      </w:r>
      <w:r w:rsidR="00F90CEA">
        <w:rPr>
          <w:b/>
          <w:sz w:val="21"/>
          <w:szCs w:val="21"/>
        </w:rPr>
        <w:t xml:space="preserve">  </w:t>
      </w:r>
      <w:r w:rsidR="00F90CEA" w:rsidRPr="009E6B68">
        <w:rPr>
          <w:b/>
          <w:sz w:val="22"/>
          <w:szCs w:val="22"/>
          <w:u w:val="single"/>
        </w:rPr>
        <w:t>Voici</w:t>
      </w:r>
      <w:proofErr w:type="gramEnd"/>
      <w:r w:rsidR="00F90CEA" w:rsidRPr="009E6B68">
        <w:rPr>
          <w:b/>
          <w:sz w:val="22"/>
          <w:szCs w:val="22"/>
          <w:u w:val="single"/>
        </w:rPr>
        <w:t xml:space="preserve"> le Corps et le sang du Seigneur</w:t>
      </w:r>
      <w:r w:rsidR="00F90CEA" w:rsidRPr="00E70DB3">
        <w:rPr>
          <w:b/>
          <w:sz w:val="22"/>
          <w:szCs w:val="22"/>
        </w:rPr>
        <w:t>,</w:t>
      </w:r>
    </w:p>
    <w:p w14:paraId="4831B581" w14:textId="77777777" w:rsidR="00423E4C" w:rsidRDefault="00423E4C" w:rsidP="005A4F73">
      <w:pPr>
        <w:ind w:right="-1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</w:t>
      </w:r>
      <w:r w:rsidR="00F90CEA">
        <w:rPr>
          <w:b/>
          <w:sz w:val="22"/>
          <w:szCs w:val="22"/>
        </w:rPr>
        <w:t xml:space="preserve"> </w:t>
      </w:r>
      <w:r w:rsidR="00F90CEA" w:rsidRPr="00E70DB3">
        <w:rPr>
          <w:b/>
          <w:sz w:val="22"/>
          <w:szCs w:val="22"/>
        </w:rPr>
        <w:t xml:space="preserve">La coupe du salut et le pain de la </w:t>
      </w:r>
      <w:r w:rsidR="00F90CEA">
        <w:rPr>
          <w:b/>
          <w:sz w:val="22"/>
          <w:szCs w:val="22"/>
        </w:rPr>
        <w:t>vie</w:t>
      </w:r>
      <w:r>
        <w:rPr>
          <w:b/>
          <w:sz w:val="22"/>
          <w:szCs w:val="22"/>
        </w:rPr>
        <w:t xml:space="preserve">, </w:t>
      </w:r>
      <w:r w:rsidR="00F90CEA" w:rsidRPr="00E70DB3">
        <w:rPr>
          <w:b/>
          <w:sz w:val="22"/>
          <w:szCs w:val="22"/>
        </w:rPr>
        <w:t xml:space="preserve">Dieu immortel se donne en </w:t>
      </w:r>
    </w:p>
    <w:p w14:paraId="70150D02" w14:textId="25CAFB98" w:rsidR="00F90CEA" w:rsidRPr="00E70DB3" w:rsidRDefault="00423E4C" w:rsidP="005A4F73">
      <w:pPr>
        <w:ind w:right="-16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proofErr w:type="gramStart"/>
      <w:r w:rsidR="00F90CEA" w:rsidRPr="00E70DB3">
        <w:rPr>
          <w:b/>
          <w:sz w:val="22"/>
          <w:szCs w:val="22"/>
        </w:rPr>
        <w:t>nourriture</w:t>
      </w:r>
      <w:proofErr w:type="gramEnd"/>
      <w:r w:rsidR="00F90CEA" w:rsidRPr="00E70DB3">
        <w:rPr>
          <w:b/>
          <w:sz w:val="22"/>
          <w:szCs w:val="22"/>
        </w:rPr>
        <w:t>,</w:t>
      </w:r>
      <w:r w:rsidR="00F90CEA">
        <w:rPr>
          <w:b/>
          <w:sz w:val="22"/>
          <w:szCs w:val="22"/>
        </w:rPr>
        <w:t xml:space="preserve"> </w:t>
      </w:r>
      <w:r w:rsidR="00F90CEA" w:rsidRPr="00E70DB3">
        <w:rPr>
          <w:b/>
          <w:sz w:val="22"/>
          <w:szCs w:val="22"/>
        </w:rPr>
        <w:t>Pour que nous ayons la vie éternelle.</w:t>
      </w:r>
    </w:p>
    <w:p w14:paraId="72A10002" w14:textId="77777777" w:rsidR="00F90CEA" w:rsidRPr="009E6B68" w:rsidRDefault="00F90CEA" w:rsidP="005A4F73">
      <w:pPr>
        <w:rPr>
          <w:sz w:val="6"/>
          <w:szCs w:val="6"/>
        </w:rPr>
      </w:pPr>
    </w:p>
    <w:p w14:paraId="5920C8EA" w14:textId="44400762" w:rsidR="00694587" w:rsidRPr="005A4F73" w:rsidRDefault="00694587" w:rsidP="005A4F73">
      <w:pPr>
        <w:rPr>
          <w:sz w:val="6"/>
          <w:szCs w:val="6"/>
        </w:rPr>
      </w:pPr>
    </w:p>
    <w:p w14:paraId="59C8A461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>1 Au moment de passer vers le Père, le Seigneur prit du pain et du vin,</w:t>
      </w:r>
    </w:p>
    <w:p w14:paraId="0157023F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 xml:space="preserve">   Pour que soit accompli le mystère qui apaise à jamais notre faim.</w:t>
      </w:r>
    </w:p>
    <w:p w14:paraId="01FDD8AC" w14:textId="77777777" w:rsidR="00694587" w:rsidRPr="00FD4D08" w:rsidRDefault="00694587" w:rsidP="005A4F73">
      <w:pPr>
        <w:rPr>
          <w:sz w:val="10"/>
          <w:szCs w:val="10"/>
        </w:rPr>
      </w:pPr>
    </w:p>
    <w:p w14:paraId="026DF14B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>2 Dieu se livre lui-même en partage par amour pour son peuple affamé.</w:t>
      </w:r>
    </w:p>
    <w:p w14:paraId="4ECE68B4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 xml:space="preserve">   Il nous comble de son héritage afin que nous soyons rassasiés.</w:t>
      </w:r>
    </w:p>
    <w:p w14:paraId="5F939129" w14:textId="77777777" w:rsidR="00694587" w:rsidRPr="00FD4D08" w:rsidRDefault="00694587" w:rsidP="005A4F73">
      <w:pPr>
        <w:rPr>
          <w:sz w:val="10"/>
          <w:szCs w:val="10"/>
        </w:rPr>
      </w:pPr>
    </w:p>
    <w:p w14:paraId="3B34B57A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>3 C’est la foi qui nous fait reconnaître dans ce pain et ce vin consacrés</w:t>
      </w:r>
    </w:p>
    <w:p w14:paraId="7022CC27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 xml:space="preserve">   La présence de Dieu notre maître, le Seigneur Jésus ressuscité.</w:t>
      </w:r>
    </w:p>
    <w:p w14:paraId="01FEF546" w14:textId="77777777" w:rsidR="00694587" w:rsidRDefault="00694587" w:rsidP="005A4F73">
      <w:pPr>
        <w:rPr>
          <w:sz w:val="6"/>
          <w:szCs w:val="6"/>
        </w:rPr>
      </w:pPr>
    </w:p>
    <w:p w14:paraId="2454FE5A" w14:textId="77777777" w:rsidR="008214DB" w:rsidRDefault="008214DB" w:rsidP="005A4F73">
      <w:pPr>
        <w:rPr>
          <w:sz w:val="6"/>
          <w:szCs w:val="6"/>
        </w:rPr>
      </w:pPr>
    </w:p>
    <w:p w14:paraId="2D1430B5" w14:textId="77777777" w:rsidR="00694587" w:rsidRPr="00FD4D08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>4 Que nos langues sans cesse proclament la merveille que Dieu fait pour nous.</w:t>
      </w:r>
    </w:p>
    <w:p w14:paraId="7A9D6505" w14:textId="77777777" w:rsidR="00694587" w:rsidRDefault="00694587" w:rsidP="005A4F73">
      <w:pPr>
        <w:rPr>
          <w:sz w:val="22"/>
          <w:szCs w:val="22"/>
        </w:rPr>
      </w:pPr>
      <w:r w:rsidRPr="00FD4D08">
        <w:rPr>
          <w:sz w:val="22"/>
          <w:szCs w:val="22"/>
        </w:rPr>
        <w:t xml:space="preserve">   Aujourd’hui, il allume une flamme afin que nous l’aimions jusqu’au bout.</w:t>
      </w:r>
    </w:p>
    <w:p w14:paraId="1778C1BF" w14:textId="77777777" w:rsidR="005A4F73" w:rsidRPr="005A4F73" w:rsidRDefault="005A4F73" w:rsidP="005A4F73">
      <w:pPr>
        <w:rPr>
          <w:sz w:val="16"/>
          <w:szCs w:val="16"/>
        </w:rPr>
      </w:pPr>
    </w:p>
    <w:p w14:paraId="313E7C37" w14:textId="4E352BE7" w:rsidR="005A4F73" w:rsidRPr="00FD4D08" w:rsidRDefault="005A4F73" w:rsidP="005A4F73">
      <w:pPr>
        <w:jc w:val="center"/>
        <w:rPr>
          <w:sz w:val="22"/>
          <w:szCs w:val="22"/>
        </w:rPr>
      </w:pPr>
      <w:r>
        <w:rPr>
          <w:sz w:val="22"/>
          <w:szCs w:val="22"/>
        </w:rPr>
        <w:t>3 -</w:t>
      </w:r>
    </w:p>
    <w:p w14:paraId="0E723993" w14:textId="03397CC9" w:rsidR="00694587" w:rsidRPr="00E70DB3" w:rsidRDefault="00694587" w:rsidP="00694587">
      <w:pPr>
        <w:ind w:left="284"/>
        <w:rPr>
          <w:sz w:val="22"/>
        </w:rPr>
      </w:pPr>
    </w:p>
    <w:p w14:paraId="75E9DE9B" w14:textId="77777777" w:rsidR="001C117B" w:rsidRPr="00721973" w:rsidRDefault="001C117B" w:rsidP="00E70DB3">
      <w:pPr>
        <w:ind w:left="284"/>
        <w:rPr>
          <w:rFonts w:eastAsia="Calibri"/>
          <w:b/>
          <w:sz w:val="12"/>
          <w:szCs w:val="12"/>
          <w:lang w:eastAsia="en-US"/>
        </w:rPr>
      </w:pPr>
    </w:p>
    <w:p w14:paraId="472D43EA" w14:textId="77777777" w:rsidR="00721973" w:rsidRDefault="00721973" w:rsidP="008214DB">
      <w:pPr>
        <w:shd w:val="clear" w:color="auto" w:fill="FFFFFF"/>
        <w:rPr>
          <w:color w:val="212529"/>
          <w:sz w:val="6"/>
          <w:szCs w:val="6"/>
        </w:rPr>
      </w:pPr>
    </w:p>
    <w:sectPr w:rsidR="00721973" w:rsidSect="005A4F73">
      <w:type w:val="continuous"/>
      <w:pgSz w:w="16838" w:h="11906" w:orient="landscape" w:code="9"/>
      <w:pgMar w:top="142" w:right="536" w:bottom="284" w:left="567" w:header="709" w:footer="709" w:gutter="0"/>
      <w:cols w:num="2" w:space="127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734BE"/>
    <w:multiLevelType w:val="hybridMultilevel"/>
    <w:tmpl w:val="1D48C4DA"/>
    <w:lvl w:ilvl="0" w:tplc="71A8DAFC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B16007"/>
    <w:multiLevelType w:val="hybridMultilevel"/>
    <w:tmpl w:val="031A63F2"/>
    <w:lvl w:ilvl="0" w:tplc="9FFC073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5776C"/>
    <w:multiLevelType w:val="hybridMultilevel"/>
    <w:tmpl w:val="DD965472"/>
    <w:lvl w:ilvl="0" w:tplc="D2E66EE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8411C"/>
    <w:multiLevelType w:val="hybridMultilevel"/>
    <w:tmpl w:val="7D1AB9FC"/>
    <w:lvl w:ilvl="0" w:tplc="7D9E8FA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66A23"/>
    <w:multiLevelType w:val="hybridMultilevel"/>
    <w:tmpl w:val="CE58B12E"/>
    <w:lvl w:ilvl="0" w:tplc="8F58B484">
      <w:start w:val="2"/>
      <w:numFmt w:val="decimal"/>
      <w:lvlText w:val="%1"/>
      <w:lvlJc w:val="left"/>
      <w:pPr>
        <w:ind w:left="720" w:hanging="360"/>
      </w:pPr>
      <w:rPr>
        <w:rFonts w:eastAsia="Times New Roman" w:hint="default"/>
        <w:b/>
        <w:i w:val="0"/>
        <w:color w:val="212529"/>
        <w:sz w:val="22"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D100A"/>
    <w:multiLevelType w:val="hybridMultilevel"/>
    <w:tmpl w:val="9FA27762"/>
    <w:lvl w:ilvl="0" w:tplc="4CEEB74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05833FB"/>
    <w:multiLevelType w:val="hybridMultilevel"/>
    <w:tmpl w:val="C83E7A9C"/>
    <w:lvl w:ilvl="0" w:tplc="5F802188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133B7926"/>
    <w:multiLevelType w:val="hybridMultilevel"/>
    <w:tmpl w:val="564CFDEE"/>
    <w:lvl w:ilvl="0" w:tplc="D390E2F4">
      <w:start w:val="1"/>
      <w:numFmt w:val="decimal"/>
      <w:lvlText w:val="%1-"/>
      <w:lvlJc w:val="left"/>
      <w:pPr>
        <w:ind w:left="644" w:hanging="360"/>
      </w:pPr>
      <w:rPr>
        <w:rFonts w:hint="default"/>
        <w:b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3C46CE4"/>
    <w:multiLevelType w:val="hybridMultilevel"/>
    <w:tmpl w:val="D0CCBCF2"/>
    <w:lvl w:ilvl="0" w:tplc="3440D0AC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76414A1"/>
    <w:multiLevelType w:val="hybridMultilevel"/>
    <w:tmpl w:val="78666D18"/>
    <w:lvl w:ilvl="0" w:tplc="51C8EF06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CAD46A3"/>
    <w:multiLevelType w:val="hybridMultilevel"/>
    <w:tmpl w:val="A32ECC28"/>
    <w:lvl w:ilvl="0" w:tplc="C7963CD2">
      <w:start w:val="1"/>
      <w:numFmt w:val="decimal"/>
      <w:lvlText w:val="%1"/>
      <w:lvlJc w:val="left"/>
      <w:pPr>
        <w:ind w:left="360" w:hanging="360"/>
      </w:pPr>
      <w:rPr>
        <w:rFonts w:hint="default"/>
        <w:b/>
        <w:bCs w:val="0"/>
        <w:sz w:val="22"/>
        <w:szCs w:val="22"/>
      </w:rPr>
    </w:lvl>
    <w:lvl w:ilvl="1" w:tplc="040C0019" w:tentative="1">
      <w:start w:val="1"/>
      <w:numFmt w:val="lowerLetter"/>
      <w:lvlText w:val="%2."/>
      <w:lvlJc w:val="left"/>
      <w:pPr>
        <w:ind w:left="1014" w:hanging="360"/>
      </w:pPr>
    </w:lvl>
    <w:lvl w:ilvl="2" w:tplc="040C001B" w:tentative="1">
      <w:start w:val="1"/>
      <w:numFmt w:val="lowerRoman"/>
      <w:lvlText w:val="%3."/>
      <w:lvlJc w:val="right"/>
      <w:pPr>
        <w:ind w:left="1734" w:hanging="180"/>
      </w:pPr>
    </w:lvl>
    <w:lvl w:ilvl="3" w:tplc="040C000F" w:tentative="1">
      <w:start w:val="1"/>
      <w:numFmt w:val="decimal"/>
      <w:lvlText w:val="%4."/>
      <w:lvlJc w:val="left"/>
      <w:pPr>
        <w:ind w:left="2454" w:hanging="360"/>
      </w:pPr>
    </w:lvl>
    <w:lvl w:ilvl="4" w:tplc="040C0019" w:tentative="1">
      <w:start w:val="1"/>
      <w:numFmt w:val="lowerLetter"/>
      <w:lvlText w:val="%5."/>
      <w:lvlJc w:val="left"/>
      <w:pPr>
        <w:ind w:left="3174" w:hanging="360"/>
      </w:pPr>
    </w:lvl>
    <w:lvl w:ilvl="5" w:tplc="040C001B" w:tentative="1">
      <w:start w:val="1"/>
      <w:numFmt w:val="lowerRoman"/>
      <w:lvlText w:val="%6."/>
      <w:lvlJc w:val="right"/>
      <w:pPr>
        <w:ind w:left="3894" w:hanging="180"/>
      </w:pPr>
    </w:lvl>
    <w:lvl w:ilvl="6" w:tplc="040C000F" w:tentative="1">
      <w:start w:val="1"/>
      <w:numFmt w:val="decimal"/>
      <w:lvlText w:val="%7."/>
      <w:lvlJc w:val="left"/>
      <w:pPr>
        <w:ind w:left="4614" w:hanging="360"/>
      </w:pPr>
    </w:lvl>
    <w:lvl w:ilvl="7" w:tplc="040C0019" w:tentative="1">
      <w:start w:val="1"/>
      <w:numFmt w:val="lowerLetter"/>
      <w:lvlText w:val="%8."/>
      <w:lvlJc w:val="left"/>
      <w:pPr>
        <w:ind w:left="5334" w:hanging="360"/>
      </w:pPr>
    </w:lvl>
    <w:lvl w:ilvl="8" w:tplc="040C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1E3921F5"/>
    <w:multiLevelType w:val="hybridMultilevel"/>
    <w:tmpl w:val="7F8EE6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D5306"/>
    <w:multiLevelType w:val="hybridMultilevel"/>
    <w:tmpl w:val="89D43210"/>
    <w:lvl w:ilvl="0" w:tplc="4A4E11A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F874340"/>
    <w:multiLevelType w:val="hybridMultilevel"/>
    <w:tmpl w:val="0CEC3F16"/>
    <w:lvl w:ilvl="0" w:tplc="25FA3AE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37239"/>
    <w:multiLevelType w:val="hybridMultilevel"/>
    <w:tmpl w:val="0B004848"/>
    <w:lvl w:ilvl="0" w:tplc="BE0452B2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23790821"/>
    <w:multiLevelType w:val="hybridMultilevel"/>
    <w:tmpl w:val="E4F2D6D8"/>
    <w:lvl w:ilvl="0" w:tplc="3940D5C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4E0641"/>
    <w:multiLevelType w:val="hybridMultilevel"/>
    <w:tmpl w:val="3DF2EAAA"/>
    <w:lvl w:ilvl="0" w:tplc="06B22D6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8C53AB0"/>
    <w:multiLevelType w:val="hybridMultilevel"/>
    <w:tmpl w:val="B8F657AA"/>
    <w:lvl w:ilvl="0" w:tplc="4A2A9DF2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3B0187A"/>
    <w:multiLevelType w:val="hybridMultilevel"/>
    <w:tmpl w:val="13C23CF8"/>
    <w:lvl w:ilvl="0" w:tplc="BD504E7A">
      <w:start w:val="1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EF1A43"/>
    <w:multiLevelType w:val="hybridMultilevel"/>
    <w:tmpl w:val="9B5A46E6"/>
    <w:lvl w:ilvl="0" w:tplc="55180B36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6A400AF"/>
    <w:multiLevelType w:val="hybridMultilevel"/>
    <w:tmpl w:val="59326384"/>
    <w:lvl w:ilvl="0" w:tplc="45089612">
      <w:start w:val="3"/>
      <w:numFmt w:val="decimal"/>
      <w:lvlText w:val="%1"/>
      <w:lvlJc w:val="left"/>
      <w:pPr>
        <w:ind w:left="786" w:hanging="360"/>
      </w:pPr>
      <w:rPr>
        <w:rFonts w:hint="default"/>
        <w:b/>
        <w:bCs w:val="0"/>
        <w:i w:val="0"/>
        <w:iCs w:val="0"/>
      </w:rPr>
    </w:lvl>
    <w:lvl w:ilvl="1" w:tplc="040C0019" w:tentative="1">
      <w:start w:val="1"/>
      <w:numFmt w:val="lowerLetter"/>
      <w:lvlText w:val="%2."/>
      <w:lvlJc w:val="left"/>
      <w:pPr>
        <w:ind w:left="1506" w:hanging="360"/>
      </w:pPr>
    </w:lvl>
    <w:lvl w:ilvl="2" w:tplc="040C001B" w:tentative="1">
      <w:start w:val="1"/>
      <w:numFmt w:val="lowerRoman"/>
      <w:lvlText w:val="%3."/>
      <w:lvlJc w:val="right"/>
      <w:pPr>
        <w:ind w:left="2226" w:hanging="180"/>
      </w:pPr>
    </w:lvl>
    <w:lvl w:ilvl="3" w:tplc="040C000F" w:tentative="1">
      <w:start w:val="1"/>
      <w:numFmt w:val="decimal"/>
      <w:lvlText w:val="%4."/>
      <w:lvlJc w:val="left"/>
      <w:pPr>
        <w:ind w:left="2946" w:hanging="360"/>
      </w:pPr>
    </w:lvl>
    <w:lvl w:ilvl="4" w:tplc="040C0019" w:tentative="1">
      <w:start w:val="1"/>
      <w:numFmt w:val="lowerLetter"/>
      <w:lvlText w:val="%5."/>
      <w:lvlJc w:val="left"/>
      <w:pPr>
        <w:ind w:left="3666" w:hanging="360"/>
      </w:pPr>
    </w:lvl>
    <w:lvl w:ilvl="5" w:tplc="040C001B" w:tentative="1">
      <w:start w:val="1"/>
      <w:numFmt w:val="lowerRoman"/>
      <w:lvlText w:val="%6."/>
      <w:lvlJc w:val="right"/>
      <w:pPr>
        <w:ind w:left="4386" w:hanging="180"/>
      </w:pPr>
    </w:lvl>
    <w:lvl w:ilvl="6" w:tplc="040C000F" w:tentative="1">
      <w:start w:val="1"/>
      <w:numFmt w:val="decimal"/>
      <w:lvlText w:val="%7."/>
      <w:lvlJc w:val="left"/>
      <w:pPr>
        <w:ind w:left="5106" w:hanging="360"/>
      </w:pPr>
    </w:lvl>
    <w:lvl w:ilvl="7" w:tplc="040C0019" w:tentative="1">
      <w:start w:val="1"/>
      <w:numFmt w:val="lowerLetter"/>
      <w:lvlText w:val="%8."/>
      <w:lvlJc w:val="left"/>
      <w:pPr>
        <w:ind w:left="5826" w:hanging="360"/>
      </w:pPr>
    </w:lvl>
    <w:lvl w:ilvl="8" w:tplc="040C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B3D52E0"/>
    <w:multiLevelType w:val="hybridMultilevel"/>
    <w:tmpl w:val="98103DC2"/>
    <w:lvl w:ilvl="0" w:tplc="C83AE780">
      <w:start w:val="1"/>
      <w:numFmt w:val="decimal"/>
      <w:lvlText w:val="%1-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2" w15:restartNumberingAfterBreak="0">
    <w:nsid w:val="3C10683F"/>
    <w:multiLevelType w:val="hybridMultilevel"/>
    <w:tmpl w:val="D5F6F872"/>
    <w:lvl w:ilvl="0" w:tplc="CE9CD0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75D1D"/>
    <w:multiLevelType w:val="hybridMultilevel"/>
    <w:tmpl w:val="B2DC436E"/>
    <w:lvl w:ilvl="0" w:tplc="5AAE320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6" w:hanging="360"/>
      </w:pPr>
    </w:lvl>
    <w:lvl w:ilvl="2" w:tplc="040C001B" w:tentative="1">
      <w:start w:val="1"/>
      <w:numFmt w:val="lowerRoman"/>
      <w:lvlText w:val="%3."/>
      <w:lvlJc w:val="right"/>
      <w:pPr>
        <w:ind w:left="2506" w:hanging="180"/>
      </w:pPr>
    </w:lvl>
    <w:lvl w:ilvl="3" w:tplc="040C000F" w:tentative="1">
      <w:start w:val="1"/>
      <w:numFmt w:val="decimal"/>
      <w:lvlText w:val="%4."/>
      <w:lvlJc w:val="left"/>
      <w:pPr>
        <w:ind w:left="3226" w:hanging="360"/>
      </w:pPr>
    </w:lvl>
    <w:lvl w:ilvl="4" w:tplc="040C0019" w:tentative="1">
      <w:start w:val="1"/>
      <w:numFmt w:val="lowerLetter"/>
      <w:lvlText w:val="%5."/>
      <w:lvlJc w:val="left"/>
      <w:pPr>
        <w:ind w:left="3946" w:hanging="360"/>
      </w:pPr>
    </w:lvl>
    <w:lvl w:ilvl="5" w:tplc="040C001B" w:tentative="1">
      <w:start w:val="1"/>
      <w:numFmt w:val="lowerRoman"/>
      <w:lvlText w:val="%6."/>
      <w:lvlJc w:val="right"/>
      <w:pPr>
        <w:ind w:left="4666" w:hanging="180"/>
      </w:pPr>
    </w:lvl>
    <w:lvl w:ilvl="6" w:tplc="040C000F" w:tentative="1">
      <w:start w:val="1"/>
      <w:numFmt w:val="decimal"/>
      <w:lvlText w:val="%7."/>
      <w:lvlJc w:val="left"/>
      <w:pPr>
        <w:ind w:left="5386" w:hanging="360"/>
      </w:pPr>
    </w:lvl>
    <w:lvl w:ilvl="7" w:tplc="040C0019" w:tentative="1">
      <w:start w:val="1"/>
      <w:numFmt w:val="lowerLetter"/>
      <w:lvlText w:val="%8."/>
      <w:lvlJc w:val="left"/>
      <w:pPr>
        <w:ind w:left="6106" w:hanging="360"/>
      </w:pPr>
    </w:lvl>
    <w:lvl w:ilvl="8" w:tplc="040C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4" w15:restartNumberingAfterBreak="0">
    <w:nsid w:val="3DF067A9"/>
    <w:multiLevelType w:val="hybridMultilevel"/>
    <w:tmpl w:val="F0CA31BC"/>
    <w:lvl w:ilvl="0" w:tplc="6F8E3372">
      <w:start w:val="3"/>
      <w:numFmt w:val="decimal"/>
      <w:lvlText w:val="%1-"/>
      <w:lvlJc w:val="left"/>
      <w:pPr>
        <w:ind w:left="644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4D55403"/>
    <w:multiLevelType w:val="hybridMultilevel"/>
    <w:tmpl w:val="44049C00"/>
    <w:lvl w:ilvl="0" w:tplc="52A27274">
      <w:start w:val="1"/>
      <w:numFmt w:val="decimal"/>
      <w:lvlText w:val="%1-"/>
      <w:lvlJc w:val="left"/>
      <w:pPr>
        <w:ind w:left="1004" w:hanging="360"/>
      </w:pPr>
      <w:rPr>
        <w:rFonts w:ascii="Times New Roman" w:eastAsia="Times New Roman" w:hAnsi="Times New Roman" w:cs="Times New Roman"/>
        <w:b w:val="0"/>
        <w:sz w:val="22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64C2806"/>
    <w:multiLevelType w:val="hybridMultilevel"/>
    <w:tmpl w:val="0DF85044"/>
    <w:lvl w:ilvl="0" w:tplc="A5A8B158">
      <w:start w:val="4"/>
      <w:numFmt w:val="decimal"/>
      <w:lvlText w:val="%1-"/>
      <w:lvlJc w:val="left"/>
      <w:pPr>
        <w:ind w:left="720" w:hanging="360"/>
      </w:pPr>
      <w:rPr>
        <w:rFonts w:ascii="Calibri" w:eastAsia="Calibri" w:hAnsi="Calibri"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C30A4"/>
    <w:multiLevelType w:val="hybridMultilevel"/>
    <w:tmpl w:val="148A3CC2"/>
    <w:lvl w:ilvl="0" w:tplc="C596A240">
      <w:start w:val="1"/>
      <w:numFmt w:val="decimal"/>
      <w:lvlText w:val="%1-"/>
      <w:lvlJc w:val="left"/>
      <w:pPr>
        <w:ind w:left="644" w:hanging="360"/>
      </w:pPr>
      <w:rPr>
        <w:rFonts w:hint="default"/>
        <w:b/>
        <w:u w:val="single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01F03CC"/>
    <w:multiLevelType w:val="hybridMultilevel"/>
    <w:tmpl w:val="A0E8942E"/>
    <w:lvl w:ilvl="0" w:tplc="106071F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6" w:hanging="360"/>
      </w:pPr>
    </w:lvl>
    <w:lvl w:ilvl="2" w:tplc="040C001B" w:tentative="1">
      <w:start w:val="1"/>
      <w:numFmt w:val="lowerRoman"/>
      <w:lvlText w:val="%3."/>
      <w:lvlJc w:val="right"/>
      <w:pPr>
        <w:ind w:left="2506" w:hanging="180"/>
      </w:pPr>
    </w:lvl>
    <w:lvl w:ilvl="3" w:tplc="040C000F" w:tentative="1">
      <w:start w:val="1"/>
      <w:numFmt w:val="decimal"/>
      <w:lvlText w:val="%4."/>
      <w:lvlJc w:val="left"/>
      <w:pPr>
        <w:ind w:left="3226" w:hanging="360"/>
      </w:pPr>
    </w:lvl>
    <w:lvl w:ilvl="4" w:tplc="040C0019" w:tentative="1">
      <w:start w:val="1"/>
      <w:numFmt w:val="lowerLetter"/>
      <w:lvlText w:val="%5."/>
      <w:lvlJc w:val="left"/>
      <w:pPr>
        <w:ind w:left="3946" w:hanging="360"/>
      </w:pPr>
    </w:lvl>
    <w:lvl w:ilvl="5" w:tplc="040C001B" w:tentative="1">
      <w:start w:val="1"/>
      <w:numFmt w:val="lowerRoman"/>
      <w:lvlText w:val="%6."/>
      <w:lvlJc w:val="right"/>
      <w:pPr>
        <w:ind w:left="4666" w:hanging="180"/>
      </w:pPr>
    </w:lvl>
    <w:lvl w:ilvl="6" w:tplc="040C000F" w:tentative="1">
      <w:start w:val="1"/>
      <w:numFmt w:val="decimal"/>
      <w:lvlText w:val="%7."/>
      <w:lvlJc w:val="left"/>
      <w:pPr>
        <w:ind w:left="5386" w:hanging="360"/>
      </w:pPr>
    </w:lvl>
    <w:lvl w:ilvl="7" w:tplc="040C0019" w:tentative="1">
      <w:start w:val="1"/>
      <w:numFmt w:val="lowerLetter"/>
      <w:lvlText w:val="%8."/>
      <w:lvlJc w:val="left"/>
      <w:pPr>
        <w:ind w:left="6106" w:hanging="360"/>
      </w:pPr>
    </w:lvl>
    <w:lvl w:ilvl="8" w:tplc="040C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1FE43C4"/>
    <w:multiLevelType w:val="hybridMultilevel"/>
    <w:tmpl w:val="689CC84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B5ED3"/>
    <w:multiLevelType w:val="hybridMultilevel"/>
    <w:tmpl w:val="CA0A5628"/>
    <w:lvl w:ilvl="0" w:tplc="AB0EE44C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680222F"/>
    <w:multiLevelType w:val="hybridMultilevel"/>
    <w:tmpl w:val="E9C25824"/>
    <w:lvl w:ilvl="0" w:tplc="940C08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F02C45"/>
    <w:multiLevelType w:val="hybridMultilevel"/>
    <w:tmpl w:val="CC8CB82C"/>
    <w:lvl w:ilvl="0" w:tplc="C31EEFC4">
      <w:start w:val="3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AEE217E"/>
    <w:multiLevelType w:val="hybridMultilevel"/>
    <w:tmpl w:val="DD4EA268"/>
    <w:lvl w:ilvl="0" w:tplc="C100B5B8">
      <w:start w:val="1"/>
      <w:numFmt w:val="decimal"/>
      <w:lvlText w:val="%1"/>
      <w:lvlJc w:val="left"/>
      <w:pPr>
        <w:ind w:left="502" w:hanging="360"/>
      </w:pPr>
      <w:rPr>
        <w:rFonts w:hint="default"/>
        <w:i w:val="0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D1537FF"/>
    <w:multiLevelType w:val="hybridMultilevel"/>
    <w:tmpl w:val="1018C116"/>
    <w:lvl w:ilvl="0" w:tplc="471C63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9D2BBA"/>
    <w:multiLevelType w:val="hybridMultilevel"/>
    <w:tmpl w:val="436E5374"/>
    <w:lvl w:ilvl="0" w:tplc="954646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2F51966"/>
    <w:multiLevelType w:val="hybridMultilevel"/>
    <w:tmpl w:val="DDA6EA6E"/>
    <w:lvl w:ilvl="0" w:tplc="217875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7E139A"/>
    <w:multiLevelType w:val="hybridMultilevel"/>
    <w:tmpl w:val="A26CB092"/>
    <w:lvl w:ilvl="0" w:tplc="C2B41C14">
      <w:start w:val="3"/>
      <w:numFmt w:val="bullet"/>
      <w:lvlText w:val="-"/>
      <w:lvlJc w:val="left"/>
      <w:pPr>
        <w:ind w:left="502" w:hanging="360"/>
      </w:pPr>
      <w:rPr>
        <w:rFonts w:ascii="Times New Roman" w:eastAsia="SimSu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6A1F0550"/>
    <w:multiLevelType w:val="hybridMultilevel"/>
    <w:tmpl w:val="7778998E"/>
    <w:lvl w:ilvl="0" w:tplc="90CC45EA">
      <w:start w:val="1"/>
      <w:numFmt w:val="decimal"/>
      <w:lvlText w:val="%1-"/>
      <w:lvlJc w:val="left"/>
      <w:pPr>
        <w:ind w:left="420" w:hanging="360"/>
      </w:pPr>
      <w:rPr>
        <w:rFonts w:hint="default"/>
        <w:i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6F211280"/>
    <w:multiLevelType w:val="hybridMultilevel"/>
    <w:tmpl w:val="20523B7C"/>
    <w:lvl w:ilvl="0" w:tplc="0908D9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3803D2"/>
    <w:multiLevelType w:val="hybridMultilevel"/>
    <w:tmpl w:val="60C6E5E8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41353C4"/>
    <w:multiLevelType w:val="hybridMultilevel"/>
    <w:tmpl w:val="C78CDFC8"/>
    <w:lvl w:ilvl="0" w:tplc="14D0D3A4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6" w:hanging="360"/>
      </w:pPr>
    </w:lvl>
    <w:lvl w:ilvl="2" w:tplc="040C001B" w:tentative="1">
      <w:start w:val="1"/>
      <w:numFmt w:val="lowerRoman"/>
      <w:lvlText w:val="%3."/>
      <w:lvlJc w:val="right"/>
      <w:pPr>
        <w:ind w:left="2506" w:hanging="180"/>
      </w:pPr>
    </w:lvl>
    <w:lvl w:ilvl="3" w:tplc="040C000F" w:tentative="1">
      <w:start w:val="1"/>
      <w:numFmt w:val="decimal"/>
      <w:lvlText w:val="%4."/>
      <w:lvlJc w:val="left"/>
      <w:pPr>
        <w:ind w:left="3226" w:hanging="360"/>
      </w:pPr>
    </w:lvl>
    <w:lvl w:ilvl="4" w:tplc="040C0019" w:tentative="1">
      <w:start w:val="1"/>
      <w:numFmt w:val="lowerLetter"/>
      <w:lvlText w:val="%5."/>
      <w:lvlJc w:val="left"/>
      <w:pPr>
        <w:ind w:left="3946" w:hanging="360"/>
      </w:pPr>
    </w:lvl>
    <w:lvl w:ilvl="5" w:tplc="040C001B" w:tentative="1">
      <w:start w:val="1"/>
      <w:numFmt w:val="lowerRoman"/>
      <w:lvlText w:val="%6."/>
      <w:lvlJc w:val="right"/>
      <w:pPr>
        <w:ind w:left="4666" w:hanging="180"/>
      </w:pPr>
    </w:lvl>
    <w:lvl w:ilvl="6" w:tplc="040C000F" w:tentative="1">
      <w:start w:val="1"/>
      <w:numFmt w:val="decimal"/>
      <w:lvlText w:val="%7."/>
      <w:lvlJc w:val="left"/>
      <w:pPr>
        <w:ind w:left="5386" w:hanging="360"/>
      </w:pPr>
    </w:lvl>
    <w:lvl w:ilvl="7" w:tplc="040C0019" w:tentative="1">
      <w:start w:val="1"/>
      <w:numFmt w:val="lowerLetter"/>
      <w:lvlText w:val="%8."/>
      <w:lvlJc w:val="left"/>
      <w:pPr>
        <w:ind w:left="6106" w:hanging="360"/>
      </w:pPr>
    </w:lvl>
    <w:lvl w:ilvl="8" w:tplc="040C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 w15:restartNumberingAfterBreak="0">
    <w:nsid w:val="796A1D8D"/>
    <w:multiLevelType w:val="hybridMultilevel"/>
    <w:tmpl w:val="DAB03076"/>
    <w:lvl w:ilvl="0" w:tplc="46E063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600D01"/>
    <w:multiLevelType w:val="hybridMultilevel"/>
    <w:tmpl w:val="E77C36E8"/>
    <w:lvl w:ilvl="0" w:tplc="F92CA48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B2B6E92"/>
    <w:multiLevelType w:val="hybridMultilevel"/>
    <w:tmpl w:val="B23AE856"/>
    <w:lvl w:ilvl="0" w:tplc="9208A12C">
      <w:start w:val="2"/>
      <w:numFmt w:val="decimal"/>
      <w:lvlText w:val="%1-"/>
      <w:lvlJc w:val="left"/>
      <w:pPr>
        <w:ind w:left="42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6" w:hanging="360"/>
      </w:pPr>
    </w:lvl>
    <w:lvl w:ilvl="2" w:tplc="040C001B" w:tentative="1">
      <w:start w:val="1"/>
      <w:numFmt w:val="lowerRoman"/>
      <w:lvlText w:val="%3."/>
      <w:lvlJc w:val="right"/>
      <w:pPr>
        <w:ind w:left="1866" w:hanging="180"/>
      </w:pPr>
    </w:lvl>
    <w:lvl w:ilvl="3" w:tplc="040C000F" w:tentative="1">
      <w:start w:val="1"/>
      <w:numFmt w:val="decimal"/>
      <w:lvlText w:val="%4."/>
      <w:lvlJc w:val="left"/>
      <w:pPr>
        <w:ind w:left="2586" w:hanging="360"/>
      </w:pPr>
    </w:lvl>
    <w:lvl w:ilvl="4" w:tplc="040C0019" w:tentative="1">
      <w:start w:val="1"/>
      <w:numFmt w:val="lowerLetter"/>
      <w:lvlText w:val="%5."/>
      <w:lvlJc w:val="left"/>
      <w:pPr>
        <w:ind w:left="3306" w:hanging="360"/>
      </w:pPr>
    </w:lvl>
    <w:lvl w:ilvl="5" w:tplc="040C001B" w:tentative="1">
      <w:start w:val="1"/>
      <w:numFmt w:val="lowerRoman"/>
      <w:lvlText w:val="%6."/>
      <w:lvlJc w:val="right"/>
      <w:pPr>
        <w:ind w:left="4026" w:hanging="180"/>
      </w:pPr>
    </w:lvl>
    <w:lvl w:ilvl="6" w:tplc="040C000F" w:tentative="1">
      <w:start w:val="1"/>
      <w:numFmt w:val="decimal"/>
      <w:lvlText w:val="%7."/>
      <w:lvlJc w:val="left"/>
      <w:pPr>
        <w:ind w:left="4746" w:hanging="360"/>
      </w:pPr>
    </w:lvl>
    <w:lvl w:ilvl="7" w:tplc="040C0019" w:tentative="1">
      <w:start w:val="1"/>
      <w:numFmt w:val="lowerLetter"/>
      <w:lvlText w:val="%8."/>
      <w:lvlJc w:val="left"/>
      <w:pPr>
        <w:ind w:left="5466" w:hanging="360"/>
      </w:pPr>
    </w:lvl>
    <w:lvl w:ilvl="8" w:tplc="040C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5" w15:restartNumberingAfterBreak="0">
    <w:nsid w:val="7BF06A7A"/>
    <w:multiLevelType w:val="hybridMultilevel"/>
    <w:tmpl w:val="30FCA17A"/>
    <w:lvl w:ilvl="0" w:tplc="1528F2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0B5160"/>
    <w:multiLevelType w:val="hybridMultilevel"/>
    <w:tmpl w:val="BE3452C4"/>
    <w:lvl w:ilvl="0" w:tplc="D596635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5600167">
    <w:abstractNumId w:val="21"/>
  </w:num>
  <w:num w:numId="2" w16cid:durableId="634408577">
    <w:abstractNumId w:val="46"/>
  </w:num>
  <w:num w:numId="3" w16cid:durableId="29301460">
    <w:abstractNumId w:val="29"/>
  </w:num>
  <w:num w:numId="4" w16cid:durableId="1708286826">
    <w:abstractNumId w:val="36"/>
  </w:num>
  <w:num w:numId="5" w16cid:durableId="336615706">
    <w:abstractNumId w:val="8"/>
  </w:num>
  <w:num w:numId="6" w16cid:durableId="123544510">
    <w:abstractNumId w:val="6"/>
  </w:num>
  <w:num w:numId="7" w16cid:durableId="1536849317">
    <w:abstractNumId w:val="15"/>
  </w:num>
  <w:num w:numId="8" w16cid:durableId="371812108">
    <w:abstractNumId w:val="32"/>
  </w:num>
  <w:num w:numId="9" w16cid:durableId="1922374662">
    <w:abstractNumId w:val="5"/>
  </w:num>
  <w:num w:numId="10" w16cid:durableId="1037508112">
    <w:abstractNumId w:val="18"/>
  </w:num>
  <w:num w:numId="11" w16cid:durableId="160856243">
    <w:abstractNumId w:val="14"/>
  </w:num>
  <w:num w:numId="12" w16cid:durableId="992443332">
    <w:abstractNumId w:val="33"/>
  </w:num>
  <w:num w:numId="13" w16cid:durableId="1731615163">
    <w:abstractNumId w:val="31"/>
  </w:num>
  <w:num w:numId="14" w16cid:durableId="651718216">
    <w:abstractNumId w:val="11"/>
  </w:num>
  <w:num w:numId="15" w16cid:durableId="183596046">
    <w:abstractNumId w:val="43"/>
  </w:num>
  <w:num w:numId="16" w16cid:durableId="412245855">
    <w:abstractNumId w:val="16"/>
  </w:num>
  <w:num w:numId="17" w16cid:durableId="14426329">
    <w:abstractNumId w:val="28"/>
  </w:num>
  <w:num w:numId="18" w16cid:durableId="1364867124">
    <w:abstractNumId w:val="41"/>
  </w:num>
  <w:num w:numId="19" w16cid:durableId="1403797165">
    <w:abstractNumId w:val="23"/>
  </w:num>
  <w:num w:numId="20" w16cid:durableId="612902280">
    <w:abstractNumId w:val="40"/>
  </w:num>
  <w:num w:numId="21" w16cid:durableId="411437932">
    <w:abstractNumId w:val="44"/>
  </w:num>
  <w:num w:numId="22" w16cid:durableId="1572960100">
    <w:abstractNumId w:val="27"/>
  </w:num>
  <w:num w:numId="23" w16cid:durableId="2030377439">
    <w:abstractNumId w:val="42"/>
  </w:num>
  <w:num w:numId="24" w16cid:durableId="1009527513">
    <w:abstractNumId w:val="37"/>
  </w:num>
  <w:num w:numId="25" w16cid:durableId="2031687976">
    <w:abstractNumId w:val="24"/>
  </w:num>
  <w:num w:numId="26" w16cid:durableId="1387875897">
    <w:abstractNumId w:val="0"/>
  </w:num>
  <w:num w:numId="27" w16cid:durableId="923804935">
    <w:abstractNumId w:val="25"/>
  </w:num>
  <w:num w:numId="28" w16cid:durableId="702170380">
    <w:abstractNumId w:val="38"/>
  </w:num>
  <w:num w:numId="29" w16cid:durableId="840971472">
    <w:abstractNumId w:val="1"/>
  </w:num>
  <w:num w:numId="30" w16cid:durableId="1137186737">
    <w:abstractNumId w:val="7"/>
  </w:num>
  <w:num w:numId="31" w16cid:durableId="583032619">
    <w:abstractNumId w:val="4"/>
  </w:num>
  <w:num w:numId="32" w16cid:durableId="1030451187">
    <w:abstractNumId w:val="39"/>
  </w:num>
  <w:num w:numId="33" w16cid:durableId="239096899">
    <w:abstractNumId w:val="13"/>
  </w:num>
  <w:num w:numId="34" w16cid:durableId="1135640403">
    <w:abstractNumId w:val="22"/>
  </w:num>
  <w:num w:numId="35" w16cid:durableId="1771048820">
    <w:abstractNumId w:val="9"/>
  </w:num>
  <w:num w:numId="36" w16cid:durableId="285047693">
    <w:abstractNumId w:val="19"/>
  </w:num>
  <w:num w:numId="37" w16cid:durableId="324744816">
    <w:abstractNumId w:val="35"/>
  </w:num>
  <w:num w:numId="38" w16cid:durableId="524900572">
    <w:abstractNumId w:val="10"/>
  </w:num>
  <w:num w:numId="39" w16cid:durableId="728696767">
    <w:abstractNumId w:val="34"/>
  </w:num>
  <w:num w:numId="40" w16cid:durableId="1496647568">
    <w:abstractNumId w:val="3"/>
  </w:num>
  <w:num w:numId="41" w16cid:durableId="1142776350">
    <w:abstractNumId w:val="17"/>
  </w:num>
  <w:num w:numId="42" w16cid:durableId="1688872565">
    <w:abstractNumId w:val="45"/>
  </w:num>
  <w:num w:numId="43" w16cid:durableId="450512268">
    <w:abstractNumId w:val="30"/>
  </w:num>
  <w:num w:numId="44" w16cid:durableId="1081953792">
    <w:abstractNumId w:val="12"/>
  </w:num>
  <w:num w:numId="45" w16cid:durableId="342362809">
    <w:abstractNumId w:val="2"/>
  </w:num>
  <w:num w:numId="46" w16cid:durableId="492529845">
    <w:abstractNumId w:val="20"/>
  </w:num>
  <w:num w:numId="47" w16cid:durableId="11662386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9E"/>
    <w:rsid w:val="00017868"/>
    <w:rsid w:val="000248A5"/>
    <w:rsid w:val="00025E34"/>
    <w:rsid w:val="00031F45"/>
    <w:rsid w:val="000541A2"/>
    <w:rsid w:val="00061152"/>
    <w:rsid w:val="00072C5F"/>
    <w:rsid w:val="0007371A"/>
    <w:rsid w:val="00075FC3"/>
    <w:rsid w:val="00095439"/>
    <w:rsid w:val="0009595B"/>
    <w:rsid w:val="000A1611"/>
    <w:rsid w:val="000B68B5"/>
    <w:rsid w:val="000C1537"/>
    <w:rsid w:val="000D0281"/>
    <w:rsid w:val="000D1037"/>
    <w:rsid w:val="000D4416"/>
    <w:rsid w:val="000D71CF"/>
    <w:rsid w:val="000D7823"/>
    <w:rsid w:val="000F27B3"/>
    <w:rsid w:val="00103A9C"/>
    <w:rsid w:val="00103D31"/>
    <w:rsid w:val="00106D60"/>
    <w:rsid w:val="001247C3"/>
    <w:rsid w:val="00130D7E"/>
    <w:rsid w:val="00144644"/>
    <w:rsid w:val="001463C0"/>
    <w:rsid w:val="0015294A"/>
    <w:rsid w:val="00153A52"/>
    <w:rsid w:val="00170EEF"/>
    <w:rsid w:val="001729A8"/>
    <w:rsid w:val="001729B4"/>
    <w:rsid w:val="001B1B03"/>
    <w:rsid w:val="001C117B"/>
    <w:rsid w:val="001C1D70"/>
    <w:rsid w:val="001C2773"/>
    <w:rsid w:val="001C5A90"/>
    <w:rsid w:val="001E69BB"/>
    <w:rsid w:val="001F05A7"/>
    <w:rsid w:val="00220B43"/>
    <w:rsid w:val="00223A21"/>
    <w:rsid w:val="00235137"/>
    <w:rsid w:val="002366F1"/>
    <w:rsid w:val="002448F9"/>
    <w:rsid w:val="00273240"/>
    <w:rsid w:val="002767B4"/>
    <w:rsid w:val="00284469"/>
    <w:rsid w:val="002844CA"/>
    <w:rsid w:val="002A777C"/>
    <w:rsid w:val="002B01FC"/>
    <w:rsid w:val="002B237C"/>
    <w:rsid w:val="002B3389"/>
    <w:rsid w:val="002C39C2"/>
    <w:rsid w:val="002D54F5"/>
    <w:rsid w:val="002D5D2F"/>
    <w:rsid w:val="002F3305"/>
    <w:rsid w:val="002F71C4"/>
    <w:rsid w:val="003155B3"/>
    <w:rsid w:val="0031700A"/>
    <w:rsid w:val="00325C88"/>
    <w:rsid w:val="00325D66"/>
    <w:rsid w:val="003517DA"/>
    <w:rsid w:val="003606BB"/>
    <w:rsid w:val="00374050"/>
    <w:rsid w:val="00383610"/>
    <w:rsid w:val="00392FCD"/>
    <w:rsid w:val="003D1A4E"/>
    <w:rsid w:val="003E1D75"/>
    <w:rsid w:val="003E3C78"/>
    <w:rsid w:val="003E65B9"/>
    <w:rsid w:val="003F1932"/>
    <w:rsid w:val="003F778E"/>
    <w:rsid w:val="00401215"/>
    <w:rsid w:val="00401B18"/>
    <w:rsid w:val="00407847"/>
    <w:rsid w:val="00423E4C"/>
    <w:rsid w:val="00424753"/>
    <w:rsid w:val="004423A1"/>
    <w:rsid w:val="00444D35"/>
    <w:rsid w:val="0044513F"/>
    <w:rsid w:val="0045163D"/>
    <w:rsid w:val="00471CCC"/>
    <w:rsid w:val="00495394"/>
    <w:rsid w:val="004A00DA"/>
    <w:rsid w:val="004C1B18"/>
    <w:rsid w:val="004C2B4D"/>
    <w:rsid w:val="004E2116"/>
    <w:rsid w:val="004E44DB"/>
    <w:rsid w:val="004E6455"/>
    <w:rsid w:val="004F05F9"/>
    <w:rsid w:val="004F7D4D"/>
    <w:rsid w:val="00504B41"/>
    <w:rsid w:val="005149BF"/>
    <w:rsid w:val="00521A75"/>
    <w:rsid w:val="00536D4E"/>
    <w:rsid w:val="00543009"/>
    <w:rsid w:val="0054398C"/>
    <w:rsid w:val="00545F6C"/>
    <w:rsid w:val="0056066B"/>
    <w:rsid w:val="00566F03"/>
    <w:rsid w:val="00583B3F"/>
    <w:rsid w:val="00596B7A"/>
    <w:rsid w:val="005974A4"/>
    <w:rsid w:val="005A4390"/>
    <w:rsid w:val="005A4F73"/>
    <w:rsid w:val="005B4756"/>
    <w:rsid w:val="005B7334"/>
    <w:rsid w:val="005C0579"/>
    <w:rsid w:val="005D3694"/>
    <w:rsid w:val="005D4968"/>
    <w:rsid w:val="005D5ABF"/>
    <w:rsid w:val="005D7442"/>
    <w:rsid w:val="005E213B"/>
    <w:rsid w:val="005E42A2"/>
    <w:rsid w:val="005F348D"/>
    <w:rsid w:val="0061791C"/>
    <w:rsid w:val="0065169F"/>
    <w:rsid w:val="0066132D"/>
    <w:rsid w:val="00683615"/>
    <w:rsid w:val="006940E0"/>
    <w:rsid w:val="00694587"/>
    <w:rsid w:val="00695CBC"/>
    <w:rsid w:val="006A0B2A"/>
    <w:rsid w:val="006A7AAA"/>
    <w:rsid w:val="006B644D"/>
    <w:rsid w:val="006D0D20"/>
    <w:rsid w:val="006E0F88"/>
    <w:rsid w:val="006E3100"/>
    <w:rsid w:val="00710417"/>
    <w:rsid w:val="0071218C"/>
    <w:rsid w:val="00721973"/>
    <w:rsid w:val="00730B8D"/>
    <w:rsid w:val="00734D4B"/>
    <w:rsid w:val="00751603"/>
    <w:rsid w:val="00752AF8"/>
    <w:rsid w:val="007546CF"/>
    <w:rsid w:val="007607F6"/>
    <w:rsid w:val="0076189C"/>
    <w:rsid w:val="00770D2D"/>
    <w:rsid w:val="00774A2A"/>
    <w:rsid w:val="007844E1"/>
    <w:rsid w:val="0079087E"/>
    <w:rsid w:val="007917C3"/>
    <w:rsid w:val="007C1C79"/>
    <w:rsid w:val="007D624C"/>
    <w:rsid w:val="007E1780"/>
    <w:rsid w:val="007E53AC"/>
    <w:rsid w:val="007F4473"/>
    <w:rsid w:val="00807CB8"/>
    <w:rsid w:val="00814C14"/>
    <w:rsid w:val="00820917"/>
    <w:rsid w:val="008214DB"/>
    <w:rsid w:val="008353A0"/>
    <w:rsid w:val="008359CD"/>
    <w:rsid w:val="00843A5E"/>
    <w:rsid w:val="008462C0"/>
    <w:rsid w:val="00855582"/>
    <w:rsid w:val="00870B7F"/>
    <w:rsid w:val="00892FDA"/>
    <w:rsid w:val="008B1B85"/>
    <w:rsid w:val="008B5628"/>
    <w:rsid w:val="008D4FF5"/>
    <w:rsid w:val="008D6027"/>
    <w:rsid w:val="00915424"/>
    <w:rsid w:val="00916504"/>
    <w:rsid w:val="00931B6F"/>
    <w:rsid w:val="00941043"/>
    <w:rsid w:val="00953A9E"/>
    <w:rsid w:val="00962CF4"/>
    <w:rsid w:val="0096691B"/>
    <w:rsid w:val="00971964"/>
    <w:rsid w:val="00975840"/>
    <w:rsid w:val="0099688D"/>
    <w:rsid w:val="00997B9C"/>
    <w:rsid w:val="009A02D5"/>
    <w:rsid w:val="009A35BF"/>
    <w:rsid w:val="009B1068"/>
    <w:rsid w:val="009B150A"/>
    <w:rsid w:val="009B50D8"/>
    <w:rsid w:val="009C048B"/>
    <w:rsid w:val="009C7B65"/>
    <w:rsid w:val="009D3985"/>
    <w:rsid w:val="009D5DB4"/>
    <w:rsid w:val="009D650F"/>
    <w:rsid w:val="009E6B68"/>
    <w:rsid w:val="009F48EC"/>
    <w:rsid w:val="00A02E46"/>
    <w:rsid w:val="00A218D4"/>
    <w:rsid w:val="00A237AD"/>
    <w:rsid w:val="00A30ADE"/>
    <w:rsid w:val="00A414A6"/>
    <w:rsid w:val="00A525A2"/>
    <w:rsid w:val="00A52AB1"/>
    <w:rsid w:val="00A56BE8"/>
    <w:rsid w:val="00A71F5A"/>
    <w:rsid w:val="00AA4D05"/>
    <w:rsid w:val="00AB214C"/>
    <w:rsid w:val="00AC423C"/>
    <w:rsid w:val="00AD6652"/>
    <w:rsid w:val="00AD6CAB"/>
    <w:rsid w:val="00AE0C67"/>
    <w:rsid w:val="00AF1544"/>
    <w:rsid w:val="00B07555"/>
    <w:rsid w:val="00B35B5B"/>
    <w:rsid w:val="00B35E87"/>
    <w:rsid w:val="00B5617C"/>
    <w:rsid w:val="00B654A6"/>
    <w:rsid w:val="00B7206B"/>
    <w:rsid w:val="00B86A3B"/>
    <w:rsid w:val="00B93A22"/>
    <w:rsid w:val="00BA7DA0"/>
    <w:rsid w:val="00BB0A84"/>
    <w:rsid w:val="00BB1343"/>
    <w:rsid w:val="00BC4F96"/>
    <w:rsid w:val="00BD19F8"/>
    <w:rsid w:val="00BF0C84"/>
    <w:rsid w:val="00BF1D1F"/>
    <w:rsid w:val="00BF35D6"/>
    <w:rsid w:val="00BF39B2"/>
    <w:rsid w:val="00C020EF"/>
    <w:rsid w:val="00C0450F"/>
    <w:rsid w:val="00C16099"/>
    <w:rsid w:val="00C16142"/>
    <w:rsid w:val="00C17774"/>
    <w:rsid w:val="00C21EF5"/>
    <w:rsid w:val="00C3104A"/>
    <w:rsid w:val="00C37195"/>
    <w:rsid w:val="00C45634"/>
    <w:rsid w:val="00C46494"/>
    <w:rsid w:val="00C72056"/>
    <w:rsid w:val="00C76CA2"/>
    <w:rsid w:val="00C81186"/>
    <w:rsid w:val="00CB112F"/>
    <w:rsid w:val="00CC3263"/>
    <w:rsid w:val="00CC45AF"/>
    <w:rsid w:val="00CE0519"/>
    <w:rsid w:val="00CE1190"/>
    <w:rsid w:val="00CE7DD1"/>
    <w:rsid w:val="00CF145A"/>
    <w:rsid w:val="00CF50AF"/>
    <w:rsid w:val="00CF61BE"/>
    <w:rsid w:val="00D021FE"/>
    <w:rsid w:val="00D03F9F"/>
    <w:rsid w:val="00D3656D"/>
    <w:rsid w:val="00D4092F"/>
    <w:rsid w:val="00D44033"/>
    <w:rsid w:val="00D44F45"/>
    <w:rsid w:val="00D5631F"/>
    <w:rsid w:val="00D60086"/>
    <w:rsid w:val="00D74053"/>
    <w:rsid w:val="00D7760D"/>
    <w:rsid w:val="00D8646F"/>
    <w:rsid w:val="00DA1159"/>
    <w:rsid w:val="00DA2A93"/>
    <w:rsid w:val="00DA62CC"/>
    <w:rsid w:val="00DB38AC"/>
    <w:rsid w:val="00DB5A04"/>
    <w:rsid w:val="00DC31E5"/>
    <w:rsid w:val="00DC5777"/>
    <w:rsid w:val="00DC5BF0"/>
    <w:rsid w:val="00DD2B7B"/>
    <w:rsid w:val="00DE295E"/>
    <w:rsid w:val="00E02642"/>
    <w:rsid w:val="00E051B0"/>
    <w:rsid w:val="00E05962"/>
    <w:rsid w:val="00E076A0"/>
    <w:rsid w:val="00E150CE"/>
    <w:rsid w:val="00E17057"/>
    <w:rsid w:val="00E233D9"/>
    <w:rsid w:val="00E23A6D"/>
    <w:rsid w:val="00E425A7"/>
    <w:rsid w:val="00E5424A"/>
    <w:rsid w:val="00E70015"/>
    <w:rsid w:val="00E70DB3"/>
    <w:rsid w:val="00E76775"/>
    <w:rsid w:val="00E96C46"/>
    <w:rsid w:val="00EA4D10"/>
    <w:rsid w:val="00EC389E"/>
    <w:rsid w:val="00ED11E4"/>
    <w:rsid w:val="00EF5C9F"/>
    <w:rsid w:val="00F00A4F"/>
    <w:rsid w:val="00F00AF0"/>
    <w:rsid w:val="00F03466"/>
    <w:rsid w:val="00F21F0D"/>
    <w:rsid w:val="00F2487C"/>
    <w:rsid w:val="00F26740"/>
    <w:rsid w:val="00F324D3"/>
    <w:rsid w:val="00F50ECA"/>
    <w:rsid w:val="00F6183A"/>
    <w:rsid w:val="00F663AD"/>
    <w:rsid w:val="00F713D5"/>
    <w:rsid w:val="00F72586"/>
    <w:rsid w:val="00F73330"/>
    <w:rsid w:val="00F76099"/>
    <w:rsid w:val="00F778E0"/>
    <w:rsid w:val="00F90CEA"/>
    <w:rsid w:val="00F91C57"/>
    <w:rsid w:val="00FA32E5"/>
    <w:rsid w:val="00FB078F"/>
    <w:rsid w:val="00FB6616"/>
    <w:rsid w:val="00FC030B"/>
    <w:rsid w:val="00FD0679"/>
    <w:rsid w:val="00FD38C2"/>
    <w:rsid w:val="00FF1AFE"/>
    <w:rsid w:val="00FF68DC"/>
    <w:rsid w:val="00FF7844"/>
    <w:rsid w:val="00FF7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A907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ind w:left="-480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pPr>
      <w:keepNext/>
      <w:ind w:left="120"/>
      <w:outlineLvl w:val="1"/>
    </w:pPr>
    <w:rPr>
      <w:b/>
      <w:bCs/>
    </w:rPr>
  </w:style>
  <w:style w:type="paragraph" w:styleId="Titre3">
    <w:name w:val="heading 3"/>
    <w:basedOn w:val="Normal"/>
    <w:next w:val="Normal"/>
    <w:qFormat/>
    <w:pPr>
      <w:keepNext/>
      <w:tabs>
        <w:tab w:val="left" w:pos="1080"/>
      </w:tabs>
      <w:ind w:left="-720"/>
      <w:outlineLvl w:val="2"/>
    </w:pPr>
    <w:rPr>
      <w:i/>
      <w:iCs/>
      <w:u w:val="single"/>
    </w:rPr>
  </w:style>
  <w:style w:type="paragraph" w:styleId="Titre4">
    <w:name w:val="heading 4"/>
    <w:basedOn w:val="Normal"/>
    <w:next w:val="Normal"/>
    <w:qFormat/>
    <w:pPr>
      <w:keepNext/>
      <w:tabs>
        <w:tab w:val="left" w:pos="1080"/>
      </w:tabs>
      <w:ind w:left="-720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pPr>
      <w:keepNext/>
      <w:ind w:left="1080"/>
      <w:outlineLvl w:val="4"/>
    </w:pPr>
    <w:rPr>
      <w:b/>
      <w:bCs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b/>
      <w:bCs/>
      <w:sz w:val="22"/>
    </w:rPr>
  </w:style>
  <w:style w:type="paragraph" w:styleId="Titre7">
    <w:name w:val="heading 7"/>
    <w:basedOn w:val="Normal"/>
    <w:next w:val="Normal"/>
    <w:qFormat/>
    <w:pPr>
      <w:keepNext/>
      <w:ind w:left="600" w:right="-772"/>
      <w:outlineLvl w:val="6"/>
    </w:pPr>
    <w:rPr>
      <w:b/>
      <w:bCs/>
      <w:sz w:val="22"/>
    </w:rPr>
  </w:style>
  <w:style w:type="paragraph" w:styleId="Titre8">
    <w:name w:val="heading 8"/>
    <w:basedOn w:val="Normal"/>
    <w:next w:val="Normal"/>
    <w:qFormat/>
    <w:pPr>
      <w:keepNext/>
      <w:ind w:left="240" w:right="-892"/>
      <w:outlineLvl w:val="7"/>
    </w:pPr>
    <w:rPr>
      <w:i/>
      <w:iCs/>
      <w:sz w:val="22"/>
      <w:u w:val="single"/>
    </w:rPr>
  </w:style>
  <w:style w:type="paragraph" w:styleId="Titre9">
    <w:name w:val="heading 9"/>
    <w:basedOn w:val="Normal"/>
    <w:next w:val="Normal"/>
    <w:qFormat/>
    <w:pPr>
      <w:keepNext/>
      <w:ind w:left="240" w:right="-892"/>
      <w:outlineLvl w:val="8"/>
    </w:pPr>
    <w:rPr>
      <w:b/>
      <w:bCs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centr">
    <w:name w:val="Block Text"/>
    <w:basedOn w:val="Normal"/>
    <w:semiHidden/>
    <w:pPr>
      <w:ind w:left="240" w:right="-892"/>
    </w:pPr>
    <w:rPr>
      <w:b/>
      <w:bCs/>
      <w:sz w:val="22"/>
    </w:rPr>
  </w:style>
  <w:style w:type="paragraph" w:styleId="Date">
    <w:name w:val="Date"/>
    <w:basedOn w:val="Normal"/>
    <w:next w:val="Normal"/>
    <w:rsid w:val="004C1B18"/>
    <w:rPr>
      <w:rFonts w:eastAsia="SimSun"/>
      <w:lang w:eastAsia="zh-CN"/>
    </w:rPr>
  </w:style>
  <w:style w:type="paragraph" w:styleId="PrformatHTML">
    <w:name w:val="HTML Preformatted"/>
    <w:basedOn w:val="Normal"/>
    <w:rsid w:val="00223A2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SimSun" w:hAnsi="Courier New" w:cs="Courier New"/>
      <w:sz w:val="20"/>
      <w:szCs w:val="20"/>
      <w:lang w:eastAsia="zh-CN"/>
    </w:rPr>
  </w:style>
  <w:style w:type="paragraph" w:styleId="Retraitcorpsdetexte">
    <w:name w:val="Body Text Indent"/>
    <w:basedOn w:val="Normal"/>
    <w:semiHidden/>
    <w:rsid w:val="0044513F"/>
    <w:pPr>
      <w:ind w:left="-720"/>
    </w:pPr>
    <w:rPr>
      <w:rFonts w:ascii="Calibri" w:hAnsi="Calibri"/>
      <w:sz w:val="22"/>
    </w:rPr>
  </w:style>
  <w:style w:type="character" w:styleId="lev">
    <w:name w:val="Strong"/>
    <w:uiPriority w:val="22"/>
    <w:qFormat/>
    <w:rsid w:val="00B07555"/>
    <w:rPr>
      <w:b/>
      <w:bCs/>
    </w:rPr>
  </w:style>
  <w:style w:type="paragraph" w:styleId="NormalWeb">
    <w:name w:val="Normal (Web)"/>
    <w:basedOn w:val="Normal"/>
    <w:uiPriority w:val="99"/>
    <w:rsid w:val="00D60086"/>
    <w:pPr>
      <w:spacing w:before="100" w:beforeAutospacing="1" w:after="100" w:afterAutospacing="1"/>
    </w:pPr>
    <w:rPr>
      <w:rFonts w:eastAsia="SimSun"/>
      <w:lang w:eastAsia="zh-CN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E3100"/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uiPriority w:val="99"/>
    <w:semiHidden/>
    <w:rsid w:val="006E3100"/>
    <w:rPr>
      <w:rFonts w:ascii="Tahoma" w:hAnsi="Tahoma" w:cs="Tahoma"/>
      <w:sz w:val="16"/>
      <w:szCs w:val="16"/>
    </w:rPr>
  </w:style>
  <w:style w:type="paragraph" w:customStyle="1" w:styleId="py-4">
    <w:name w:val="py-4"/>
    <w:basedOn w:val="Normal"/>
    <w:rsid w:val="00424753"/>
    <w:pPr>
      <w:spacing w:before="100" w:beforeAutospacing="1" w:after="100" w:afterAutospacing="1"/>
    </w:pPr>
  </w:style>
  <w:style w:type="paragraph" w:styleId="Paragraphedeliste">
    <w:name w:val="List Paragraph"/>
    <w:basedOn w:val="Normal"/>
    <w:uiPriority w:val="34"/>
    <w:qFormat/>
    <w:rsid w:val="00E542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E70DB3"/>
    <w:pPr>
      <w:spacing w:after="120" w:line="480" w:lineRule="auto"/>
    </w:pPr>
  </w:style>
  <w:style w:type="character" w:customStyle="1" w:styleId="Corpsdetexte2Car">
    <w:name w:val="Corps de texte 2 Car"/>
    <w:link w:val="Corpsdetexte2"/>
    <w:uiPriority w:val="99"/>
    <w:semiHidden/>
    <w:rsid w:val="00E70D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2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6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BB38B-4F2A-4386-821F-F4257DBED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Chants  MAI 2026</Template>
  <TotalTime>40</TotalTime>
  <Pages>2</Pages>
  <Words>1325</Words>
  <Characters>7291</Characters>
  <Application>Microsoft Office Word</Application>
  <DocSecurity>0</DocSecurity>
  <Lines>60</Lines>
  <Paragraphs>17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>Paroisse  St Pierre l’Abbaye</vt:lpstr>
      <vt:lpstr/>
      <vt:lpstr>Messe au cœur de ce monde</vt:lpstr>
    </vt:vector>
  </TitlesOfParts>
  <Company>PERSONNELLE</Company>
  <LinksUpToDate>false</LinksUpToDate>
  <CharactersWithSpaces>8599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Paroisse  St Pierre l’Abbaye</dc:title>
  <dc:subject/>
  <dc:creator>MADELEINE GELOT</dc:creator>
  <cp:keywords/>
  <cp:lastModifiedBy>MARIE CLAUDE AUGER</cp:lastModifiedBy>
  <cp:revision>5</cp:revision>
  <cp:lastPrinted>2026-04-24T10:03:00Z</cp:lastPrinted>
  <dcterms:created xsi:type="dcterms:W3CDTF">2026-04-23T11:18:00Z</dcterms:created>
  <dcterms:modified xsi:type="dcterms:W3CDTF">2026-04-28T18:19:00Z</dcterms:modified>
</cp:coreProperties>
</file>